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6F01BC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>
        <w:rPr>
          <w:lang w:val="es-MX"/>
        </w:rPr>
        <w:t xml:space="preserve"> de 201</w:t>
      </w:r>
      <w:r w:rsidR="00B0540F">
        <w:rPr>
          <w:lang w:val="es-MX"/>
        </w:rPr>
        <w:t>8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>Teodoro Salas Coronel</w:t>
      </w:r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123855" w:rsidRDefault="00393A8A" w:rsidP="00393A8A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 paraguayo/a, mayor de edad, con CIC N°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436876">
        <w:rPr>
          <w:sz w:val="22"/>
          <w:szCs w:val="22"/>
          <w:lang w:val="es-MX"/>
        </w:rPr>
        <w:t>Externo</w:t>
      </w:r>
      <w:r w:rsidR="00574C57">
        <w:rPr>
          <w:sz w:val="22"/>
          <w:szCs w:val="22"/>
          <w:lang w:val="es-MX"/>
        </w:rPr>
        <w:t>,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B82588" w:rsidRDefault="00B82588" w:rsidP="00B82588">
      <w:pPr>
        <w:rPr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647"/>
        <w:gridCol w:w="754"/>
      </w:tblGrid>
      <w:tr w:rsidR="001C5DB4" w:rsidTr="002F2834">
        <w:trPr>
          <w:trHeight w:val="691"/>
          <w:jc w:val="center"/>
        </w:trPr>
        <w:tc>
          <w:tcPr>
            <w:tcW w:w="8647" w:type="dxa"/>
          </w:tcPr>
          <w:p w:rsidR="001C5DB4" w:rsidRDefault="001C5DB4" w:rsidP="001C5DB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rFonts w:ascii="Cambria" w:hAnsi="Cambria"/>
                <w:color w:val="000000"/>
                <w:sz w:val="22"/>
                <w:szCs w:val="22"/>
                <w:lang w:val="es-PY"/>
              </w:rPr>
            </w:pPr>
          </w:p>
          <w:p w:rsidR="001C5DB4" w:rsidRPr="00041A98" w:rsidRDefault="00436876" w:rsidP="00DE1225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Docente Técnico para Desarrollo de Contenidos</w:t>
            </w:r>
            <w:bookmarkStart w:id="0" w:name="_GoBack"/>
            <w:bookmarkEnd w:id="0"/>
          </w:p>
        </w:tc>
        <w:tc>
          <w:tcPr>
            <w:tcW w:w="754" w:type="dxa"/>
          </w:tcPr>
          <w:p w:rsidR="001C5DB4" w:rsidRDefault="001C5DB4" w:rsidP="005564C0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:rsidR="00B82588" w:rsidRDefault="00B82588" w:rsidP="00B82588">
      <w:pPr>
        <w:rPr>
          <w:lang w:val="es-MX"/>
        </w:rPr>
      </w:pPr>
    </w:p>
    <w:p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default" r:id="rId8"/>
      <w:footerReference w:type="default" r:id="rId9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50B" w:rsidRDefault="0055050B" w:rsidP="00CE07B7">
      <w:r>
        <w:separator/>
      </w:r>
    </w:p>
  </w:endnote>
  <w:endnote w:type="continuationSeparator" w:id="0">
    <w:p w:rsidR="0055050B" w:rsidRDefault="0055050B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50B" w:rsidRDefault="0055050B" w:rsidP="00CE07B7">
      <w:r>
        <w:separator/>
      </w:r>
    </w:p>
  </w:footnote>
  <w:footnote w:type="continuationSeparator" w:id="0">
    <w:p w:rsidR="0055050B" w:rsidRDefault="0055050B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2C2FD6" w:rsidP="00CE07B7"/>
  <w:p w:rsidR="00B82588" w:rsidRDefault="0055050B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105.35pt;margin-top:2.4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  <w:r w:rsidR="00B82588">
      <w:tab/>
    </w:r>
    <w:r w:rsidR="00B82588">
      <w:tab/>
    </w:r>
    <w:r w:rsidR="00B82588"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95325" cy="1076325"/>
                <wp:effectExtent l="0" t="0" r="0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107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436876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4324C"/>
    <w:rsid w:val="00143A1E"/>
    <w:rsid w:val="00143B79"/>
    <w:rsid w:val="00143CE8"/>
    <w:rsid w:val="00146F32"/>
    <w:rsid w:val="001478B5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4598"/>
    <w:rsid w:val="001C5DB4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7F0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42F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834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06F6C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084B"/>
    <w:rsid w:val="0043580B"/>
    <w:rsid w:val="00436876"/>
    <w:rsid w:val="00436B67"/>
    <w:rsid w:val="004376E3"/>
    <w:rsid w:val="00441304"/>
    <w:rsid w:val="00446519"/>
    <w:rsid w:val="00446AA2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4CA7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5050B"/>
    <w:rsid w:val="00552D03"/>
    <w:rsid w:val="00553F49"/>
    <w:rsid w:val="00557BA0"/>
    <w:rsid w:val="005602CC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F44"/>
    <w:rsid w:val="006E22A5"/>
    <w:rsid w:val="006E3262"/>
    <w:rsid w:val="006E576A"/>
    <w:rsid w:val="006E5C07"/>
    <w:rsid w:val="006E7F21"/>
    <w:rsid w:val="006F01BC"/>
    <w:rsid w:val="006F0C9B"/>
    <w:rsid w:val="006F110B"/>
    <w:rsid w:val="006F6DD3"/>
    <w:rsid w:val="00703139"/>
    <w:rsid w:val="0070489A"/>
    <w:rsid w:val="0070577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4A57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C9D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12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26C65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225"/>
    <w:rsid w:val="00DE2EA0"/>
    <w:rsid w:val="00DE5585"/>
    <w:rsid w:val="00DE795D"/>
    <w:rsid w:val="00DF374E"/>
    <w:rsid w:val="00E02A17"/>
    <w:rsid w:val="00E046D8"/>
    <w:rsid w:val="00E1051B"/>
    <w:rsid w:val="00E115BE"/>
    <w:rsid w:val="00E11FBA"/>
    <w:rsid w:val="00E122EB"/>
    <w:rsid w:val="00E14ADC"/>
    <w:rsid w:val="00E157BC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27392EBF-3D3F-488D-84F7-15AA0BC9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F2BF8AB-9C1E-4A31-A04E-32ADC1E40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35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866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21</cp:revision>
  <cp:lastPrinted>2016-05-09T02:35:00Z</cp:lastPrinted>
  <dcterms:created xsi:type="dcterms:W3CDTF">2017-07-24T14:19:00Z</dcterms:created>
  <dcterms:modified xsi:type="dcterms:W3CDTF">2018-06-01T15:53:00Z</dcterms:modified>
</cp:coreProperties>
</file>