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140211" w:rsidRDefault="00B82588" w:rsidP="00DB78F2">
      <w:pPr>
        <w:jc w:val="right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San Lorenzo</w:t>
      </w:r>
      <w:r w:rsidR="00137CEA" w:rsidRPr="00140211">
        <w:rPr>
          <w:sz w:val="22"/>
          <w:szCs w:val="22"/>
          <w:lang w:val="es-MX"/>
        </w:rPr>
        <w:t>,..</w:t>
      </w:r>
      <w:r w:rsidR="00393A8A" w:rsidRPr="00140211">
        <w:rPr>
          <w:sz w:val="22"/>
          <w:szCs w:val="22"/>
          <w:lang w:val="es-MX"/>
        </w:rPr>
        <w:t>…</w:t>
      </w:r>
      <w:r w:rsidR="0053793F">
        <w:rPr>
          <w:sz w:val="22"/>
          <w:szCs w:val="22"/>
          <w:lang w:val="es-MX"/>
        </w:rPr>
        <w:t>..</w:t>
      </w:r>
      <w:r w:rsidR="00393A8A" w:rsidRPr="00140211">
        <w:rPr>
          <w:sz w:val="22"/>
          <w:szCs w:val="22"/>
          <w:lang w:val="es-MX"/>
        </w:rPr>
        <w:t>..</w:t>
      </w:r>
      <w:r w:rsidRPr="00140211">
        <w:rPr>
          <w:sz w:val="22"/>
          <w:szCs w:val="22"/>
          <w:lang w:val="es-MX"/>
        </w:rPr>
        <w:t>de</w:t>
      </w:r>
      <w:r w:rsidR="00393A8A" w:rsidRPr="00140211">
        <w:rPr>
          <w:sz w:val="22"/>
          <w:szCs w:val="22"/>
          <w:lang w:val="es-MX"/>
        </w:rPr>
        <w:t>………………</w:t>
      </w:r>
      <w:r w:rsidR="0053793F">
        <w:rPr>
          <w:sz w:val="22"/>
          <w:szCs w:val="22"/>
          <w:lang w:val="es-MX"/>
        </w:rPr>
        <w:t>…..</w:t>
      </w:r>
      <w:r w:rsidR="00393A8A" w:rsidRPr="00140211">
        <w:rPr>
          <w:sz w:val="22"/>
          <w:szCs w:val="22"/>
          <w:lang w:val="es-MX"/>
        </w:rPr>
        <w:t>.</w:t>
      </w:r>
      <w:r w:rsidR="00FB3200">
        <w:rPr>
          <w:sz w:val="22"/>
          <w:szCs w:val="22"/>
          <w:lang w:val="es-MX"/>
        </w:rPr>
        <w:t xml:space="preserve"> de 2025</w:t>
      </w:r>
      <w:r w:rsidR="001C5DB4" w:rsidRPr="00140211">
        <w:rPr>
          <w:sz w:val="22"/>
          <w:szCs w:val="22"/>
          <w:lang w:val="es-MX"/>
        </w:rPr>
        <w:t>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</w:p>
    <w:p w:rsidR="00B82588" w:rsidRPr="00140211" w:rsidRDefault="00B82588" w:rsidP="00DB78F2">
      <w:pPr>
        <w:rPr>
          <w:sz w:val="22"/>
          <w:szCs w:val="22"/>
          <w:lang w:val="es-PY"/>
        </w:rPr>
      </w:pPr>
      <w:r w:rsidRPr="00140211">
        <w:rPr>
          <w:sz w:val="22"/>
          <w:szCs w:val="22"/>
          <w:lang w:val="es-PY"/>
        </w:rPr>
        <w:t>Señor</w:t>
      </w:r>
      <w:r w:rsidR="00640325" w:rsidRPr="00140211">
        <w:rPr>
          <w:sz w:val="22"/>
          <w:szCs w:val="22"/>
          <w:lang w:val="es-PY"/>
        </w:rPr>
        <w:t>a</w:t>
      </w:r>
      <w:r w:rsidRPr="00140211">
        <w:rPr>
          <w:sz w:val="22"/>
          <w:szCs w:val="22"/>
          <w:lang w:val="es-PY"/>
        </w:rPr>
        <w:t xml:space="preserve">: 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Prof.</w:t>
      </w:r>
      <w:r w:rsidR="00393A8A" w:rsidRPr="00140211">
        <w:rPr>
          <w:sz w:val="22"/>
          <w:szCs w:val="22"/>
          <w:lang w:val="es-PY"/>
        </w:rPr>
        <w:t>Ing</w:t>
      </w:r>
      <w:r w:rsidR="001B54B3" w:rsidRPr="00140211">
        <w:rPr>
          <w:sz w:val="22"/>
          <w:szCs w:val="22"/>
          <w:lang w:val="es-PY"/>
        </w:rPr>
        <w:t>.</w:t>
      </w:r>
      <w:r w:rsidR="001B54B3" w:rsidRPr="00140211">
        <w:rPr>
          <w:b/>
          <w:sz w:val="22"/>
          <w:szCs w:val="22"/>
          <w:lang w:val="es-PY"/>
        </w:rPr>
        <w:t xml:space="preserve"> Silvia Teresa Leiva León</w:t>
      </w:r>
      <w:r w:rsidRPr="00140211">
        <w:rPr>
          <w:sz w:val="22"/>
          <w:szCs w:val="22"/>
          <w:lang w:val="es-MX"/>
        </w:rPr>
        <w:t xml:space="preserve">, </w:t>
      </w:r>
      <w:r w:rsidR="001B54B3" w:rsidRPr="00140211">
        <w:rPr>
          <w:b/>
          <w:sz w:val="22"/>
          <w:szCs w:val="22"/>
          <w:lang w:val="es-MX"/>
        </w:rPr>
        <w:t>MSc</w:t>
      </w:r>
      <w:r w:rsidR="00640325" w:rsidRPr="00140211">
        <w:rPr>
          <w:b/>
          <w:sz w:val="22"/>
          <w:szCs w:val="22"/>
          <w:lang w:val="es-MX"/>
        </w:rPr>
        <w:t>.</w:t>
      </w:r>
      <w:r w:rsidR="001B54B3" w:rsidRPr="00140211">
        <w:rPr>
          <w:b/>
          <w:sz w:val="22"/>
          <w:szCs w:val="22"/>
          <w:lang w:val="es-MX"/>
        </w:rPr>
        <w:t>,</w:t>
      </w:r>
      <w:r w:rsidR="001B54B3" w:rsidRPr="00140211">
        <w:rPr>
          <w:sz w:val="22"/>
          <w:szCs w:val="22"/>
          <w:lang w:val="es-MX"/>
        </w:rPr>
        <w:t xml:space="preserve"> Decana</w:t>
      </w:r>
    </w:p>
    <w:p w:rsidR="00393A8A" w:rsidRPr="00140211" w:rsidRDefault="00393A8A" w:rsidP="00DB78F2">
      <w:pPr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>Facultad Politécnica – U.N.A.</w:t>
      </w: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B82588" w:rsidP="00DB78F2">
      <w:pPr>
        <w:rPr>
          <w:sz w:val="22"/>
          <w:szCs w:val="22"/>
          <w:lang w:val="es-MX"/>
        </w:rPr>
      </w:pPr>
    </w:p>
    <w:p w:rsidR="00B82588" w:rsidRPr="00140211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140211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140211">
        <w:rPr>
          <w:sz w:val="22"/>
          <w:szCs w:val="22"/>
          <w:lang w:val="es-MX"/>
        </w:rPr>
        <w:t>paraguayo/a, mayor de edad</w:t>
      </w:r>
      <w:r w:rsidRPr="00140211">
        <w:rPr>
          <w:sz w:val="22"/>
          <w:szCs w:val="22"/>
          <w:lang w:val="es-MX"/>
        </w:rPr>
        <w:t xml:space="preserve"> con C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I</w:t>
      </w:r>
      <w:r w:rsidR="005625E8" w:rsidRPr="00140211">
        <w:rPr>
          <w:sz w:val="22"/>
          <w:szCs w:val="22"/>
          <w:lang w:val="es-MX"/>
        </w:rPr>
        <w:t>.</w:t>
      </w:r>
      <w:r w:rsidRPr="00140211">
        <w:rPr>
          <w:sz w:val="22"/>
          <w:szCs w:val="22"/>
          <w:lang w:val="es-MX"/>
        </w:rPr>
        <w:t>C</w:t>
      </w:r>
      <w:r w:rsidR="005625E8" w:rsidRPr="00140211">
        <w:rPr>
          <w:sz w:val="22"/>
          <w:szCs w:val="22"/>
          <w:lang w:val="es-MX"/>
        </w:rPr>
        <w:t>.</w:t>
      </w:r>
      <w:r w:rsidR="001B54B3" w:rsidRPr="00140211">
        <w:rPr>
          <w:sz w:val="22"/>
          <w:szCs w:val="22"/>
          <w:lang w:val="es-MX"/>
        </w:rPr>
        <w:t>N° …………………………….., me dirijo a u</w:t>
      </w:r>
      <w:r w:rsidR="00817380" w:rsidRPr="00140211">
        <w:rPr>
          <w:sz w:val="22"/>
          <w:szCs w:val="22"/>
          <w:lang w:val="es-MX"/>
        </w:rPr>
        <w:t>sted</w:t>
      </w:r>
      <w:r w:rsidRPr="00140211">
        <w:rPr>
          <w:sz w:val="22"/>
          <w:szCs w:val="22"/>
          <w:lang w:val="es-MX"/>
        </w:rPr>
        <w:t xml:space="preserve"> con el objeto de</w:t>
      </w:r>
      <w:r w:rsidR="001C5DB4" w:rsidRPr="00140211">
        <w:rPr>
          <w:sz w:val="22"/>
          <w:szCs w:val="22"/>
          <w:lang w:val="es-MX"/>
        </w:rPr>
        <w:t xml:space="preserve"> presentar mi postulación a</w:t>
      </w:r>
      <w:r w:rsidR="00B0540F" w:rsidRPr="00140211">
        <w:rPr>
          <w:sz w:val="22"/>
          <w:szCs w:val="22"/>
          <w:lang w:val="es-MX"/>
        </w:rPr>
        <w:t xml:space="preserve">l </w:t>
      </w:r>
      <w:r w:rsidR="005446BA">
        <w:rPr>
          <w:sz w:val="22"/>
          <w:szCs w:val="22"/>
          <w:lang w:val="es-MX"/>
        </w:rPr>
        <w:t>llamado a c</w:t>
      </w:r>
      <w:r w:rsidRPr="00140211">
        <w:rPr>
          <w:sz w:val="22"/>
          <w:szCs w:val="22"/>
          <w:lang w:val="es-MX"/>
        </w:rPr>
        <w:t xml:space="preserve">oncurso </w:t>
      </w:r>
      <w:r w:rsidR="005446BA">
        <w:rPr>
          <w:sz w:val="22"/>
          <w:szCs w:val="22"/>
          <w:lang w:val="es-MX"/>
        </w:rPr>
        <w:t>e</w:t>
      </w:r>
      <w:r w:rsidR="00715F88">
        <w:rPr>
          <w:sz w:val="22"/>
          <w:szCs w:val="22"/>
          <w:lang w:val="es-MX"/>
        </w:rPr>
        <w:t>xterno</w:t>
      </w:r>
      <w:r w:rsidR="004F5C15">
        <w:rPr>
          <w:sz w:val="22"/>
          <w:szCs w:val="22"/>
          <w:lang w:val="es-MX"/>
        </w:rPr>
        <w:t xml:space="preserve"> </w:t>
      </w:r>
      <w:r w:rsidR="00377F35">
        <w:rPr>
          <w:sz w:val="22"/>
          <w:szCs w:val="22"/>
          <w:lang w:val="es-MX"/>
        </w:rPr>
        <w:t xml:space="preserve">abreviado </w:t>
      </w:r>
      <w:r w:rsidR="00965B5B" w:rsidRPr="00140211">
        <w:rPr>
          <w:sz w:val="22"/>
          <w:szCs w:val="22"/>
          <w:lang w:val="es-MX"/>
        </w:rPr>
        <w:t>para ocupar el cargo de:</w:t>
      </w:r>
      <w:r w:rsidRPr="00140211">
        <w:rPr>
          <w:sz w:val="22"/>
          <w:szCs w:val="22"/>
          <w:lang w:val="es-MX"/>
        </w:rPr>
        <w:t xml:space="preserve"> (</w:t>
      </w:r>
      <w:r w:rsidRPr="00140211">
        <w:rPr>
          <w:i/>
          <w:sz w:val="22"/>
          <w:szCs w:val="22"/>
          <w:lang w:val="es-MX"/>
        </w:rPr>
        <w:t>marcar a la derecha con una X, donde corresponde</w:t>
      </w:r>
      <w:r w:rsidRPr="00140211">
        <w:rPr>
          <w:sz w:val="22"/>
          <w:szCs w:val="22"/>
          <w:lang w:val="es-MX"/>
        </w:rPr>
        <w:t>):</w:t>
      </w:r>
    </w:p>
    <w:p w:rsidR="00210280" w:rsidRPr="00210280" w:rsidRDefault="00210280" w:rsidP="00DB78F2">
      <w:pPr>
        <w:jc w:val="both"/>
        <w:rPr>
          <w:sz w:val="16"/>
          <w:szCs w:val="16"/>
          <w:lang w:val="es-MX"/>
        </w:rPr>
      </w:pPr>
    </w:p>
    <w:tbl>
      <w:tblPr>
        <w:tblStyle w:val="Tablaconcuadrcula"/>
        <w:tblW w:w="4890" w:type="pct"/>
        <w:jc w:val="center"/>
        <w:tblLook w:val="04A0"/>
      </w:tblPr>
      <w:tblGrid>
        <w:gridCol w:w="8079"/>
        <w:gridCol w:w="1144"/>
      </w:tblGrid>
      <w:tr w:rsidR="00D51E20" w:rsidRPr="002A170E" w:rsidTr="00E514BF">
        <w:trPr>
          <w:trHeight w:val="464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E20" w:rsidRDefault="00CE33BB" w:rsidP="00DF08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Auditoría</w:t>
            </w:r>
            <w:r w:rsidR="00D51E20">
              <w:rPr>
                <w:b/>
                <w:color w:val="000000"/>
                <w:sz w:val="22"/>
                <w:szCs w:val="22"/>
                <w:lang w:val="es-PY"/>
              </w:rPr>
              <w:t xml:space="preserve"> Interna</w:t>
            </w:r>
          </w:p>
        </w:tc>
      </w:tr>
      <w:tr w:rsidR="00D51E20" w:rsidRPr="002A170E" w:rsidTr="00E514BF">
        <w:trPr>
          <w:trHeight w:val="585"/>
          <w:jc w:val="center"/>
        </w:trPr>
        <w:tc>
          <w:tcPr>
            <w:tcW w:w="4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51E20" w:rsidRDefault="00D51E20" w:rsidP="00D51E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color w:val="000000"/>
                <w:sz w:val="21"/>
                <w:szCs w:val="21"/>
                <w:lang w:val="es-PY"/>
              </w:rPr>
              <w:t xml:space="preserve">Profesional </w:t>
            </w:r>
            <w:r w:rsidR="00377F35">
              <w:rPr>
                <w:b/>
                <w:color w:val="000000"/>
                <w:sz w:val="21"/>
                <w:szCs w:val="21"/>
                <w:lang w:val="es-PY"/>
              </w:rPr>
              <w:t>(CE-FP-UNA-49</w:t>
            </w:r>
            <w:r>
              <w:rPr>
                <w:b/>
                <w:color w:val="000000"/>
                <w:sz w:val="21"/>
                <w:szCs w:val="21"/>
                <w:lang w:val="es-PY"/>
              </w:rPr>
              <w:t>-2025</w:t>
            </w:r>
            <w:r w:rsidRPr="00F90023">
              <w:rPr>
                <w:b/>
                <w:color w:val="000000"/>
                <w:sz w:val="21"/>
                <w:szCs w:val="21"/>
                <w:lang w:val="es-PY"/>
              </w:rPr>
              <w:t>)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51E20" w:rsidRDefault="00D51E20" w:rsidP="00D51E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1"/>
                <w:szCs w:val="21"/>
                <w:lang w:val="es-PY"/>
              </w:rPr>
            </w:pPr>
          </w:p>
        </w:tc>
      </w:tr>
    </w:tbl>
    <w:p w:rsidR="00393A8A" w:rsidRPr="002A170E" w:rsidRDefault="00393A8A" w:rsidP="00DB78F2">
      <w:pPr>
        <w:rPr>
          <w:sz w:val="22"/>
          <w:szCs w:val="22"/>
          <w:lang w:val="es-MX"/>
        </w:rPr>
      </w:pPr>
    </w:p>
    <w:p w:rsidR="00123855" w:rsidRPr="002A170E" w:rsidRDefault="00123855" w:rsidP="00DB78F2">
      <w:pPr>
        <w:spacing w:after="120"/>
        <w:rPr>
          <w:sz w:val="22"/>
          <w:szCs w:val="22"/>
        </w:rPr>
      </w:pPr>
      <w:r w:rsidRPr="002A170E">
        <w:rPr>
          <w:sz w:val="22"/>
          <w:szCs w:val="22"/>
        </w:rPr>
        <w:t>A la presente se adjunta</w:t>
      </w:r>
      <w:bookmarkStart w:id="0" w:name="_GoBack"/>
      <w:bookmarkEnd w:id="0"/>
      <w:r w:rsidR="001C5DB4" w:rsidRPr="002A170E">
        <w:rPr>
          <w:sz w:val="22"/>
          <w:szCs w:val="22"/>
        </w:rPr>
        <w:t>n</w:t>
      </w:r>
      <w:r w:rsidRPr="002A170E">
        <w:rPr>
          <w:sz w:val="22"/>
          <w:szCs w:val="22"/>
        </w:rPr>
        <w:t xml:space="preserve"> los documentos requeridos.</w:t>
      </w:r>
    </w:p>
    <w:p w:rsidR="00123855" w:rsidRPr="002A170E" w:rsidRDefault="00123855" w:rsidP="00C163E3">
      <w:pPr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b/>
          <w:sz w:val="22"/>
          <w:szCs w:val="22"/>
        </w:rPr>
      </w:pPr>
      <w:r w:rsidRPr="002A170E">
        <w:rPr>
          <w:b/>
          <w:sz w:val="22"/>
          <w:szCs w:val="22"/>
        </w:rPr>
        <w:t>DECLARO BAJO FE DE J</w:t>
      </w:r>
      <w:r w:rsidR="0043084B" w:rsidRPr="002A170E">
        <w:rPr>
          <w:b/>
          <w:sz w:val="22"/>
          <w:szCs w:val="22"/>
        </w:rPr>
        <w:t xml:space="preserve">URAMENTO, QUE TODA LA INFORMACIÓN </w:t>
      </w:r>
      <w:r w:rsidRPr="002A170E">
        <w:rPr>
          <w:b/>
          <w:sz w:val="22"/>
          <w:szCs w:val="22"/>
        </w:rPr>
        <w:t>PRESENTADA SE AJUSTA A LA VERDAD.</w:t>
      </w: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</w:p>
    <w:p w:rsidR="00123855" w:rsidRPr="002A170E" w:rsidRDefault="00123855" w:rsidP="00123855">
      <w:pPr>
        <w:spacing w:before="120" w:after="120"/>
        <w:rPr>
          <w:sz w:val="22"/>
          <w:szCs w:val="22"/>
        </w:rPr>
      </w:pPr>
      <w:r w:rsidRPr="002A170E">
        <w:rPr>
          <w:sz w:val="22"/>
          <w:szCs w:val="22"/>
        </w:rPr>
        <w:t>Sin otro particular, aprovecho la ocasión para saludarle atentamente.</w:t>
      </w:r>
    </w:p>
    <w:p w:rsidR="00123855" w:rsidRPr="002A170E" w:rsidRDefault="00123855" w:rsidP="00123855">
      <w:pPr>
        <w:pStyle w:val="Encabezado"/>
        <w:rPr>
          <w:sz w:val="22"/>
          <w:szCs w:val="22"/>
        </w:rPr>
      </w:pP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Firma del Postulante:</w:t>
      </w:r>
      <w:r w:rsidRPr="002A170E">
        <w:rPr>
          <w:sz w:val="22"/>
          <w:szCs w:val="22"/>
        </w:rPr>
        <w:tab/>
        <w:t xml:space="preserve">  _________________________</w:t>
      </w:r>
      <w:r w:rsidR="001C5DB4" w:rsidRPr="002A170E">
        <w:rPr>
          <w:sz w:val="22"/>
          <w:szCs w:val="22"/>
        </w:rPr>
        <w:t>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Cédula de Identidad Civil Nº: __________________________</w:t>
      </w:r>
    </w:p>
    <w:p w:rsidR="00123855" w:rsidRPr="002A170E" w:rsidRDefault="00123855" w:rsidP="001844B1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Teléfono Nº:</w:t>
      </w:r>
      <w:r w:rsidRPr="002A170E">
        <w:rPr>
          <w:sz w:val="22"/>
          <w:szCs w:val="22"/>
        </w:rPr>
        <w:tab/>
      </w:r>
      <w:r w:rsidRPr="002A170E">
        <w:rPr>
          <w:sz w:val="22"/>
          <w:szCs w:val="22"/>
        </w:rPr>
        <w:tab/>
        <w:t xml:space="preserve"> __________________________</w:t>
      </w:r>
      <w:r w:rsidR="001C5DB4" w:rsidRPr="002A170E">
        <w:rPr>
          <w:sz w:val="22"/>
          <w:szCs w:val="22"/>
        </w:rPr>
        <w:t>_____</w:t>
      </w:r>
    </w:p>
    <w:p w:rsidR="00F935F4" w:rsidRPr="002A170E" w:rsidRDefault="00123855" w:rsidP="0057590F">
      <w:pPr>
        <w:spacing w:before="120" w:after="240"/>
        <w:rPr>
          <w:sz w:val="22"/>
          <w:szCs w:val="22"/>
        </w:rPr>
      </w:pPr>
      <w:r w:rsidRPr="002A170E">
        <w:rPr>
          <w:sz w:val="22"/>
          <w:szCs w:val="22"/>
        </w:rPr>
        <w:t>Correo electrónico:</w:t>
      </w:r>
      <w:r w:rsidRPr="002A170E">
        <w:rPr>
          <w:sz w:val="22"/>
          <w:szCs w:val="22"/>
        </w:rPr>
        <w:tab/>
        <w:t xml:space="preserve"> ___________________________</w:t>
      </w:r>
      <w:r w:rsidR="001C5DB4" w:rsidRPr="002A170E">
        <w:rPr>
          <w:sz w:val="22"/>
          <w:szCs w:val="22"/>
        </w:rPr>
        <w:t>____</w:t>
      </w:r>
    </w:p>
    <w:sectPr w:rsidR="00F935F4" w:rsidRPr="002A170E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246" w:rsidRDefault="00E57246" w:rsidP="00CE07B7">
      <w:r>
        <w:separator/>
      </w:r>
    </w:p>
  </w:endnote>
  <w:endnote w:type="continuationSeparator" w:id="0">
    <w:p w:rsidR="00E57246" w:rsidRDefault="00E57246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Pr="00F87D40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F87D40">
      <w:rPr>
        <w:sz w:val="20"/>
        <w:lang w:val="es-MX"/>
      </w:rPr>
      <w:t>T</w:t>
    </w:r>
    <w:r w:rsidR="001B279F" w:rsidRPr="00F87D40">
      <w:rPr>
        <w:sz w:val="20"/>
        <w:lang w:val="es-MX"/>
      </w:rPr>
      <w:t>el/Fax: 595-</w:t>
    </w:r>
    <w:r w:rsidR="00B82588" w:rsidRPr="00F87D40">
      <w:rPr>
        <w:sz w:val="20"/>
        <w:lang w:val="es-MX"/>
      </w:rPr>
      <w:t>21 –</w:t>
    </w:r>
    <w:r w:rsidR="001B279F" w:rsidRPr="00F87D40">
      <w:rPr>
        <w:sz w:val="20"/>
        <w:lang w:val="es-MX"/>
      </w:rPr>
      <w:t>588-</w:t>
    </w:r>
    <w:r w:rsidR="0043084B" w:rsidRPr="00F87D40">
      <w:rPr>
        <w:sz w:val="20"/>
        <w:lang w:val="es-MX"/>
      </w:rPr>
      <w:t>7</w:t>
    </w:r>
    <w:r w:rsidR="00B82588" w:rsidRPr="00F87D40">
      <w:rPr>
        <w:sz w:val="20"/>
        <w:lang w:val="es-MX"/>
      </w:rPr>
      <w:t>000 - C.C. 1130 (As</w:t>
    </w:r>
    <w:r w:rsidR="001B279F" w:rsidRPr="00F87D40">
      <w:rPr>
        <w:sz w:val="20"/>
        <w:lang w:val="es-MX"/>
      </w:rPr>
      <w:t>unción</w:t>
    </w:r>
    <w:r w:rsidR="00B82588" w:rsidRPr="00F87D40">
      <w:rPr>
        <w:sz w:val="20"/>
        <w:lang w:val="es-MX"/>
      </w:rPr>
      <w:t>) - 2111 (S</w:t>
    </w:r>
    <w:r w:rsidR="001B279F" w:rsidRPr="00F87D40">
      <w:rPr>
        <w:sz w:val="20"/>
        <w:lang w:val="es-MX"/>
      </w:rPr>
      <w:t xml:space="preserve">an </w:t>
    </w:r>
    <w:r w:rsidR="00B82588" w:rsidRPr="00F87D40">
      <w:rPr>
        <w:sz w:val="20"/>
        <w:lang w:val="es-MX"/>
      </w:rPr>
      <w:t>L</w:t>
    </w:r>
    <w:r w:rsidR="001B279F" w:rsidRPr="00F87D40">
      <w:rPr>
        <w:sz w:val="20"/>
        <w:lang w:val="es-MX"/>
      </w:rPr>
      <w:t>orenzo</w:t>
    </w:r>
    <w:r w:rsidR="00B82588" w:rsidRPr="00F87D40">
      <w:rPr>
        <w:sz w:val="20"/>
        <w:lang w:val="es-MX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246" w:rsidRDefault="00E57246" w:rsidP="00CE07B7">
      <w:r>
        <w:separator/>
      </w:r>
    </w:p>
  </w:footnote>
  <w:footnote w:type="continuationSeparator" w:id="0">
    <w:p w:rsidR="00E57246" w:rsidRDefault="00E57246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8E1BEB" w:rsidP="00CE07B7">
    <w:r w:rsidRPr="008E1BEB">
      <w:rPr>
        <w:noProof/>
        <w:lang w:val="es-PY" w:eastAsia="es-PY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Ind w:w="108" w:type="dxa"/>
      <w:tblLook w:val="04A0"/>
    </w:tblPr>
    <w:tblGrid>
      <w:gridCol w:w="1748"/>
      <w:gridCol w:w="7379"/>
    </w:tblGrid>
    <w:tr w:rsidR="00E766A5" w:rsidRPr="00800714" w:rsidTr="00056E44">
      <w:trPr>
        <w:trHeight w:val="1776"/>
      </w:trPr>
      <w:tc>
        <w:tcPr>
          <w:tcW w:w="1748" w:type="dxa"/>
        </w:tcPr>
        <w:p w:rsidR="00E766A5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140211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18"/>
              <w:szCs w:val="18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E766A5" w:rsidP="00F87F04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EA5120C"/>
    <w:multiLevelType w:val="hybridMultilevel"/>
    <w:tmpl w:val="76B21F8A"/>
    <w:lvl w:ilvl="0" w:tplc="721E6C08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7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7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6E44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1C93"/>
    <w:rsid w:val="000B28A6"/>
    <w:rsid w:val="000B329F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3BC2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17E94"/>
    <w:rsid w:val="00123855"/>
    <w:rsid w:val="00127773"/>
    <w:rsid w:val="00133068"/>
    <w:rsid w:val="0013335D"/>
    <w:rsid w:val="001370EA"/>
    <w:rsid w:val="00137445"/>
    <w:rsid w:val="001375C0"/>
    <w:rsid w:val="00137CEA"/>
    <w:rsid w:val="00140211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73735"/>
    <w:rsid w:val="00173CDA"/>
    <w:rsid w:val="00174934"/>
    <w:rsid w:val="00174DE3"/>
    <w:rsid w:val="00183280"/>
    <w:rsid w:val="001844B1"/>
    <w:rsid w:val="0018515B"/>
    <w:rsid w:val="001859AE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0D8"/>
    <w:rsid w:val="001B4308"/>
    <w:rsid w:val="001B479F"/>
    <w:rsid w:val="001B4BA1"/>
    <w:rsid w:val="001B54B3"/>
    <w:rsid w:val="001B63D7"/>
    <w:rsid w:val="001B6963"/>
    <w:rsid w:val="001B7331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1F71E5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2A"/>
    <w:rsid w:val="0028358A"/>
    <w:rsid w:val="00283E1E"/>
    <w:rsid w:val="0028531D"/>
    <w:rsid w:val="002867FE"/>
    <w:rsid w:val="00287505"/>
    <w:rsid w:val="00293920"/>
    <w:rsid w:val="002947D4"/>
    <w:rsid w:val="00296506"/>
    <w:rsid w:val="002A170E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695C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16F81"/>
    <w:rsid w:val="003245FA"/>
    <w:rsid w:val="00331A01"/>
    <w:rsid w:val="003363F0"/>
    <w:rsid w:val="00336D02"/>
    <w:rsid w:val="00337420"/>
    <w:rsid w:val="003376D2"/>
    <w:rsid w:val="00337F33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77F35"/>
    <w:rsid w:val="0038084E"/>
    <w:rsid w:val="00380F07"/>
    <w:rsid w:val="0038167E"/>
    <w:rsid w:val="003874CF"/>
    <w:rsid w:val="003912F7"/>
    <w:rsid w:val="00392258"/>
    <w:rsid w:val="003931FD"/>
    <w:rsid w:val="00393A8A"/>
    <w:rsid w:val="00393ED6"/>
    <w:rsid w:val="00397F42"/>
    <w:rsid w:val="003A22D1"/>
    <w:rsid w:val="003A6408"/>
    <w:rsid w:val="003B0ADD"/>
    <w:rsid w:val="003B202E"/>
    <w:rsid w:val="003B2455"/>
    <w:rsid w:val="003C21FA"/>
    <w:rsid w:val="003C66E9"/>
    <w:rsid w:val="003D1093"/>
    <w:rsid w:val="003D3798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5F18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2CC7"/>
    <w:rsid w:val="004B3547"/>
    <w:rsid w:val="004B590D"/>
    <w:rsid w:val="004B59BF"/>
    <w:rsid w:val="004B5E99"/>
    <w:rsid w:val="004C10E2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15"/>
    <w:rsid w:val="004F5CE8"/>
    <w:rsid w:val="004F6E6F"/>
    <w:rsid w:val="00500E09"/>
    <w:rsid w:val="0050243E"/>
    <w:rsid w:val="005068B1"/>
    <w:rsid w:val="00511815"/>
    <w:rsid w:val="00511D4F"/>
    <w:rsid w:val="00513FC6"/>
    <w:rsid w:val="00514D9E"/>
    <w:rsid w:val="005160BF"/>
    <w:rsid w:val="00522E8B"/>
    <w:rsid w:val="00530691"/>
    <w:rsid w:val="00530CA5"/>
    <w:rsid w:val="005329B0"/>
    <w:rsid w:val="00532C86"/>
    <w:rsid w:val="00533FEF"/>
    <w:rsid w:val="00534FB0"/>
    <w:rsid w:val="0053793F"/>
    <w:rsid w:val="00540304"/>
    <w:rsid w:val="00540A7C"/>
    <w:rsid w:val="005446BA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A9A"/>
    <w:rsid w:val="00581CAE"/>
    <w:rsid w:val="0058285D"/>
    <w:rsid w:val="00585ACE"/>
    <w:rsid w:val="00585C69"/>
    <w:rsid w:val="00590344"/>
    <w:rsid w:val="00591BB4"/>
    <w:rsid w:val="005925EA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C6D81"/>
    <w:rsid w:val="005D0603"/>
    <w:rsid w:val="005D1C3F"/>
    <w:rsid w:val="005D1F3C"/>
    <w:rsid w:val="005D3928"/>
    <w:rsid w:val="005D4B38"/>
    <w:rsid w:val="005D5FD0"/>
    <w:rsid w:val="005D781F"/>
    <w:rsid w:val="005E127A"/>
    <w:rsid w:val="005E4796"/>
    <w:rsid w:val="005E6EF8"/>
    <w:rsid w:val="005F23CA"/>
    <w:rsid w:val="005F2952"/>
    <w:rsid w:val="005F58E1"/>
    <w:rsid w:val="005F6521"/>
    <w:rsid w:val="005F6E22"/>
    <w:rsid w:val="005F7721"/>
    <w:rsid w:val="00600E5C"/>
    <w:rsid w:val="006034F4"/>
    <w:rsid w:val="00603611"/>
    <w:rsid w:val="00604B0B"/>
    <w:rsid w:val="00607516"/>
    <w:rsid w:val="00611370"/>
    <w:rsid w:val="00612B6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2ABF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A9F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5DA8"/>
    <w:rsid w:val="00706E08"/>
    <w:rsid w:val="00707143"/>
    <w:rsid w:val="0071049B"/>
    <w:rsid w:val="00712721"/>
    <w:rsid w:val="00715EB5"/>
    <w:rsid w:val="00715F88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020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4D6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5D79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67D80"/>
    <w:rsid w:val="00871420"/>
    <w:rsid w:val="00871AC3"/>
    <w:rsid w:val="0087284E"/>
    <w:rsid w:val="00875553"/>
    <w:rsid w:val="00877666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C7BF2"/>
    <w:rsid w:val="008D373E"/>
    <w:rsid w:val="008D5AEE"/>
    <w:rsid w:val="008D6010"/>
    <w:rsid w:val="008D68CD"/>
    <w:rsid w:val="008D6E91"/>
    <w:rsid w:val="008E08B5"/>
    <w:rsid w:val="008E0DEC"/>
    <w:rsid w:val="008E1BEB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8F7E48"/>
    <w:rsid w:val="0090625C"/>
    <w:rsid w:val="00910087"/>
    <w:rsid w:val="00910659"/>
    <w:rsid w:val="009106DE"/>
    <w:rsid w:val="00911C3B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4B4"/>
    <w:rsid w:val="00961E14"/>
    <w:rsid w:val="009625CE"/>
    <w:rsid w:val="00965B5B"/>
    <w:rsid w:val="00965D05"/>
    <w:rsid w:val="00966C1A"/>
    <w:rsid w:val="0097056F"/>
    <w:rsid w:val="00971916"/>
    <w:rsid w:val="00972ED8"/>
    <w:rsid w:val="0097305A"/>
    <w:rsid w:val="0097355E"/>
    <w:rsid w:val="00975B69"/>
    <w:rsid w:val="00977A78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B15"/>
    <w:rsid w:val="009B5CA3"/>
    <w:rsid w:val="009C071E"/>
    <w:rsid w:val="009C23F1"/>
    <w:rsid w:val="009D1453"/>
    <w:rsid w:val="009D1871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0B0E"/>
    <w:rsid w:val="00AB1B67"/>
    <w:rsid w:val="00AB344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08F9"/>
    <w:rsid w:val="00AE22C3"/>
    <w:rsid w:val="00AE75FD"/>
    <w:rsid w:val="00AF0A47"/>
    <w:rsid w:val="00AF1F26"/>
    <w:rsid w:val="00AF57B3"/>
    <w:rsid w:val="00B021C4"/>
    <w:rsid w:val="00B0508C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1BC0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86CCD"/>
    <w:rsid w:val="00B90226"/>
    <w:rsid w:val="00B909DC"/>
    <w:rsid w:val="00B90F6C"/>
    <w:rsid w:val="00B92AD2"/>
    <w:rsid w:val="00BA271B"/>
    <w:rsid w:val="00BA598C"/>
    <w:rsid w:val="00BA75D3"/>
    <w:rsid w:val="00BB3750"/>
    <w:rsid w:val="00BB748A"/>
    <w:rsid w:val="00BC2233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E03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E64"/>
    <w:rsid w:val="00C93F8B"/>
    <w:rsid w:val="00C943CC"/>
    <w:rsid w:val="00C96AC7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C7E5B"/>
    <w:rsid w:val="00CD23FE"/>
    <w:rsid w:val="00CD5B60"/>
    <w:rsid w:val="00CD7A24"/>
    <w:rsid w:val="00CE065B"/>
    <w:rsid w:val="00CE07B7"/>
    <w:rsid w:val="00CE1EB8"/>
    <w:rsid w:val="00CE33BB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3E21"/>
    <w:rsid w:val="00D37C8C"/>
    <w:rsid w:val="00D5157D"/>
    <w:rsid w:val="00D51E20"/>
    <w:rsid w:val="00D52573"/>
    <w:rsid w:val="00D56DC9"/>
    <w:rsid w:val="00D62825"/>
    <w:rsid w:val="00D64AB7"/>
    <w:rsid w:val="00D66603"/>
    <w:rsid w:val="00D6730B"/>
    <w:rsid w:val="00D7526D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084B"/>
    <w:rsid w:val="00DF374E"/>
    <w:rsid w:val="00DF76C3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14BF"/>
    <w:rsid w:val="00E52848"/>
    <w:rsid w:val="00E537A1"/>
    <w:rsid w:val="00E54A4C"/>
    <w:rsid w:val="00E54F57"/>
    <w:rsid w:val="00E57246"/>
    <w:rsid w:val="00E60D76"/>
    <w:rsid w:val="00E63D4B"/>
    <w:rsid w:val="00E6757A"/>
    <w:rsid w:val="00E7121B"/>
    <w:rsid w:val="00E735D8"/>
    <w:rsid w:val="00E7380A"/>
    <w:rsid w:val="00E74302"/>
    <w:rsid w:val="00E7455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0893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59BA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2104"/>
    <w:rsid w:val="00F46EA3"/>
    <w:rsid w:val="00F5682D"/>
    <w:rsid w:val="00F60FF3"/>
    <w:rsid w:val="00F6679D"/>
    <w:rsid w:val="00F721F9"/>
    <w:rsid w:val="00F72D4E"/>
    <w:rsid w:val="00F73FCC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87D40"/>
    <w:rsid w:val="00F87F04"/>
    <w:rsid w:val="00F90023"/>
    <w:rsid w:val="00F90147"/>
    <w:rsid w:val="00F92C1A"/>
    <w:rsid w:val="00F935F4"/>
    <w:rsid w:val="00F93CF0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3200"/>
    <w:rsid w:val="00FB55ED"/>
    <w:rsid w:val="00FB73E8"/>
    <w:rsid w:val="00FC20D3"/>
    <w:rsid w:val="00FC373E"/>
    <w:rsid w:val="00FD11C4"/>
    <w:rsid w:val="00FD234C"/>
    <w:rsid w:val="00FD320D"/>
    <w:rsid w:val="00FD61C2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8F10E0D4-BA0D-4DFC-81D5-8E511056A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38</TotalTime>
  <Pages>1</Pages>
  <Words>136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889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22</cp:revision>
  <cp:lastPrinted>2022-09-07T20:17:00Z</cp:lastPrinted>
  <dcterms:created xsi:type="dcterms:W3CDTF">2025-02-17T15:50:00Z</dcterms:created>
  <dcterms:modified xsi:type="dcterms:W3CDTF">2025-12-04T20:59:00Z</dcterms:modified>
</cp:coreProperties>
</file>