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San 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40B0E05" w14:textId="0D7D8782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Quien suscribe …………………………………………………………….,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N° ……………………………..,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3E39CD" w:rsidRPr="00AD03F7">
        <w:rPr>
          <w:sz w:val="22"/>
          <w:szCs w:val="22"/>
          <w:lang w:val="es-MX"/>
        </w:rPr>
        <w:t>in</w:t>
      </w:r>
      <w:r w:rsidR="00715F88" w:rsidRPr="00AD03F7">
        <w:rPr>
          <w:sz w:val="22"/>
          <w:szCs w:val="22"/>
          <w:lang w:val="es-MX"/>
        </w:rPr>
        <w:t>terno</w:t>
      </w:r>
      <w:r w:rsidR="005F1ADE">
        <w:rPr>
          <w:sz w:val="22"/>
          <w:szCs w:val="22"/>
          <w:lang w:val="es-MX"/>
        </w:rPr>
        <w:t xml:space="preserve"> </w:t>
      </w:r>
      <w:r w:rsidR="00AD03F7">
        <w:rPr>
          <w:sz w:val="22"/>
          <w:szCs w:val="22"/>
          <w:lang w:val="es-MX"/>
        </w:rPr>
        <w:t xml:space="preserve">institucional </w:t>
      </w:r>
      <w:r w:rsidR="00A46923">
        <w:rPr>
          <w:sz w:val="22"/>
          <w:szCs w:val="22"/>
          <w:lang w:val="es-MX"/>
        </w:rPr>
        <w:t xml:space="preserve">abreviado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07258301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tbl>
      <w:tblPr>
        <w:tblStyle w:val="Tablaconcuadrcula"/>
        <w:tblW w:w="4837" w:type="pct"/>
        <w:jc w:val="center"/>
        <w:tblLook w:val="04A0" w:firstRow="1" w:lastRow="0" w:firstColumn="1" w:lastColumn="0" w:noHBand="0" w:noVBand="1"/>
      </w:tblPr>
      <w:tblGrid>
        <w:gridCol w:w="8191"/>
        <w:gridCol w:w="932"/>
      </w:tblGrid>
      <w:tr w:rsidR="00704F12" w:rsidRPr="002A170E" w14:paraId="13325399" w14:textId="77777777" w:rsidTr="00C12795">
        <w:trPr>
          <w:trHeight w:val="40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5B2F4D" w14:textId="4040CB83" w:rsidR="00704F12" w:rsidRPr="00DF725C" w:rsidRDefault="00DF725C" w:rsidP="00DF725C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DF725C">
              <w:rPr>
                <w:b/>
                <w:iCs/>
                <w:color w:val="000000"/>
                <w:szCs w:val="24"/>
                <w:lang w:val="es-PY"/>
              </w:rPr>
              <w:t>Sede Central</w:t>
            </w:r>
          </w:p>
        </w:tc>
      </w:tr>
      <w:tr w:rsidR="00704F12" w:rsidRPr="002A170E" w14:paraId="73FD0333" w14:textId="77777777" w:rsidTr="00C12795">
        <w:trPr>
          <w:trHeight w:val="636"/>
          <w:jc w:val="center"/>
        </w:trPr>
        <w:tc>
          <w:tcPr>
            <w:tcW w:w="4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393D" w14:textId="01725EFA" w:rsidR="00704F12" w:rsidRPr="00C12795" w:rsidRDefault="00704F12" w:rsidP="00704F12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2"/>
                <w:szCs w:val="22"/>
                <w:lang w:val="es-PY"/>
              </w:rPr>
            </w:pPr>
            <w:r w:rsidRPr="00C12795">
              <w:rPr>
                <w:bCs/>
                <w:i w:val="0"/>
                <w:color w:val="000000"/>
                <w:sz w:val="22"/>
                <w:szCs w:val="22"/>
                <w:lang w:val="es-PY"/>
              </w:rPr>
              <w:t xml:space="preserve">Profesional </w:t>
            </w:r>
            <w:r w:rsidR="00DF725C" w:rsidRPr="00C12795">
              <w:rPr>
                <w:bCs/>
                <w:i w:val="0"/>
                <w:color w:val="000000"/>
                <w:sz w:val="22"/>
                <w:szCs w:val="22"/>
                <w:lang w:val="es-PY"/>
              </w:rPr>
              <w:t>I</w:t>
            </w:r>
            <w:r w:rsidRPr="00C12795">
              <w:rPr>
                <w:bCs/>
                <w:i w:val="0"/>
                <w:color w:val="000000"/>
                <w:sz w:val="22"/>
                <w:szCs w:val="22"/>
                <w:lang w:val="es-PY"/>
              </w:rPr>
              <w:t>I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PY"/>
              </w:rPr>
              <w:t xml:space="preserve"> (CI-FP-UNA-</w:t>
            </w:r>
            <w:r w:rsidR="00DF725C" w:rsidRPr="00C12795">
              <w:rPr>
                <w:b/>
                <w:i w:val="0"/>
                <w:color w:val="000000"/>
                <w:sz w:val="22"/>
                <w:szCs w:val="22"/>
                <w:lang w:val="es-PY"/>
              </w:rPr>
              <w:t>10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PY"/>
              </w:rPr>
              <w:t>-2026</w:t>
            </w:r>
            <w:r w:rsidR="007979C1" w:rsidRPr="00C12795">
              <w:rPr>
                <w:b/>
                <w:i w:val="0"/>
                <w:color w:val="000000"/>
                <w:sz w:val="22"/>
                <w:szCs w:val="22"/>
                <w:lang w:val="es-PY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F6F" w14:textId="77777777" w:rsidR="00704F12" w:rsidRPr="002A170E" w:rsidRDefault="00704F12" w:rsidP="00704F12">
            <w:pPr>
              <w:rPr>
                <w:sz w:val="22"/>
                <w:szCs w:val="22"/>
                <w:lang w:val="es-MX"/>
              </w:rPr>
            </w:pPr>
          </w:p>
        </w:tc>
      </w:tr>
      <w:tr w:rsidR="00704F12" w:rsidRPr="002A170E" w14:paraId="732E7855" w14:textId="77777777" w:rsidTr="00C12795">
        <w:trPr>
          <w:trHeight w:val="636"/>
          <w:jc w:val="center"/>
        </w:trPr>
        <w:tc>
          <w:tcPr>
            <w:tcW w:w="4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AD78" w14:textId="65B4DC7A" w:rsidR="00704F12" w:rsidRPr="00C12795" w:rsidRDefault="00DF725C" w:rsidP="00704F12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2"/>
                <w:szCs w:val="22"/>
                <w:lang w:val="es-PY"/>
              </w:rPr>
            </w:pPr>
            <w:r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>Técnico I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 (CI-FP-UNA-11-2026)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CB34" w14:textId="77777777" w:rsidR="00704F12" w:rsidRPr="002A170E" w:rsidRDefault="00704F12" w:rsidP="00704F12">
            <w:pPr>
              <w:rPr>
                <w:sz w:val="22"/>
                <w:szCs w:val="22"/>
                <w:lang w:val="es-MX"/>
              </w:rPr>
            </w:pPr>
          </w:p>
        </w:tc>
      </w:tr>
      <w:tr w:rsidR="00704F12" w:rsidRPr="002A170E" w14:paraId="1DCBCC9A" w14:textId="77777777" w:rsidTr="00C12795">
        <w:trPr>
          <w:trHeight w:val="636"/>
          <w:jc w:val="center"/>
        </w:trPr>
        <w:tc>
          <w:tcPr>
            <w:tcW w:w="4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4DE2" w14:textId="1A47B55F" w:rsidR="00704F12" w:rsidRPr="00C12795" w:rsidRDefault="00704F12" w:rsidP="00704F12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2"/>
                <w:szCs w:val="22"/>
                <w:lang w:val="es-PY"/>
              </w:rPr>
            </w:pPr>
            <w:r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>Técnico I</w:t>
            </w:r>
            <w:r w:rsidR="00DF725C"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>I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 (CI-FP-UNA-</w:t>
            </w:r>
            <w:r w:rsidR="00DF725C"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12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-2026)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BBB" w14:textId="77777777" w:rsidR="00704F12" w:rsidRPr="002A170E" w:rsidRDefault="00704F12" w:rsidP="00704F12">
            <w:pPr>
              <w:rPr>
                <w:sz w:val="22"/>
                <w:szCs w:val="22"/>
                <w:lang w:val="es-MX"/>
              </w:rPr>
            </w:pPr>
          </w:p>
        </w:tc>
      </w:tr>
      <w:tr w:rsidR="00704F12" w:rsidRPr="002A170E" w14:paraId="3BE2362C" w14:textId="77777777" w:rsidTr="00C12795">
        <w:trPr>
          <w:trHeight w:val="636"/>
          <w:jc w:val="center"/>
        </w:trPr>
        <w:tc>
          <w:tcPr>
            <w:tcW w:w="4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DF95" w14:textId="6E53C51D" w:rsidR="00704F12" w:rsidRPr="00C12795" w:rsidRDefault="00704F12" w:rsidP="00704F12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2"/>
                <w:szCs w:val="22"/>
                <w:lang w:val="es-PY"/>
              </w:rPr>
            </w:pPr>
            <w:r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>Personal de Servicio I</w:t>
            </w:r>
            <w:r w:rsidR="00DF725C"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>I</w:t>
            </w:r>
            <w:r w:rsidRPr="00C12795">
              <w:rPr>
                <w:bCs/>
                <w:i w:val="0"/>
                <w:color w:val="000000"/>
                <w:sz w:val="22"/>
                <w:szCs w:val="22"/>
                <w:lang w:val="es-ES"/>
              </w:rPr>
              <w:t xml:space="preserve"> 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(CI-FP-UNA-</w:t>
            </w:r>
            <w:r w:rsidR="00DF725C"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13</w:t>
            </w:r>
            <w:r w:rsidRPr="00C12795">
              <w:rPr>
                <w:b/>
                <w:i w:val="0"/>
                <w:color w:val="000000"/>
                <w:sz w:val="22"/>
                <w:szCs w:val="22"/>
                <w:lang w:val="es-ES"/>
              </w:rPr>
              <w:t>-2026)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2A4" w14:textId="77777777" w:rsidR="00704F12" w:rsidRPr="002A170E" w:rsidRDefault="00704F12" w:rsidP="00704F12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0CBDD805" w14:textId="77777777" w:rsidR="00393A8A" w:rsidRDefault="00393A8A" w:rsidP="00DB78F2">
      <w:pPr>
        <w:rPr>
          <w:sz w:val="22"/>
          <w:szCs w:val="22"/>
          <w:lang w:val="es-MX"/>
        </w:rPr>
      </w:pPr>
    </w:p>
    <w:p w14:paraId="2D75A519" w14:textId="77777777" w:rsidR="007979C1" w:rsidRDefault="007979C1" w:rsidP="00DB78F2">
      <w:pPr>
        <w:rPr>
          <w:sz w:val="22"/>
          <w:szCs w:val="22"/>
          <w:lang w:val="es-MX"/>
        </w:rPr>
      </w:pPr>
    </w:p>
    <w:p w14:paraId="37686398" w14:textId="77777777" w:rsidR="007979C1" w:rsidRPr="002A170E" w:rsidRDefault="007979C1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r w:rsidRPr="002A170E">
        <w:rPr>
          <w:sz w:val="22"/>
          <w:szCs w:val="22"/>
        </w:rPr>
        <w:tab/>
        <w:t xml:space="preserve">  _________________________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Cédula de Identidad Civil Nº: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Teléfono Nº: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A57D4" w14:textId="77777777" w:rsidR="00BA25C0" w:rsidRDefault="00BA25C0" w:rsidP="00CE07B7">
      <w:r>
        <w:separator/>
      </w:r>
    </w:p>
  </w:endnote>
  <w:endnote w:type="continuationSeparator" w:id="0">
    <w:p w14:paraId="58B9FB00" w14:textId="77777777" w:rsidR="00BA25C0" w:rsidRDefault="00BA25C0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D854" w14:textId="77777777" w:rsidR="00BA25C0" w:rsidRDefault="00BA25C0" w:rsidP="00CE07B7">
      <w:r>
        <w:separator/>
      </w:r>
    </w:p>
  </w:footnote>
  <w:footnote w:type="continuationSeparator" w:id="0">
    <w:p w14:paraId="6013D8D5" w14:textId="77777777" w:rsidR="00BA25C0" w:rsidRDefault="00BA25C0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BA25C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18E8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4685E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C1B28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46923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5EB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5C0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2795"/>
    <w:rsid w:val="00C15782"/>
    <w:rsid w:val="00C163E3"/>
    <w:rsid w:val="00C2053E"/>
    <w:rsid w:val="00C25A0D"/>
    <w:rsid w:val="00C32A9B"/>
    <w:rsid w:val="00C34075"/>
    <w:rsid w:val="00C35584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840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6DC9"/>
    <w:rsid w:val="00D62825"/>
    <w:rsid w:val="00D64AB7"/>
    <w:rsid w:val="00D66603"/>
    <w:rsid w:val="00D6730B"/>
    <w:rsid w:val="00D67E4F"/>
    <w:rsid w:val="00D7526D"/>
    <w:rsid w:val="00D77719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25C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50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1005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27</cp:revision>
  <cp:lastPrinted>2022-09-07T20:17:00Z</cp:lastPrinted>
  <dcterms:created xsi:type="dcterms:W3CDTF">2025-02-17T15:50:00Z</dcterms:created>
  <dcterms:modified xsi:type="dcterms:W3CDTF">2026-08-07T15:14:00Z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