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66294C">
        <w:rPr>
          <w:sz w:val="22"/>
          <w:szCs w:val="22"/>
          <w:lang w:val="es-MX"/>
        </w:rPr>
        <w:t xml:space="preserve"> </w:t>
      </w:r>
      <w:r w:rsidR="00AF44CE">
        <w:rPr>
          <w:sz w:val="22"/>
          <w:szCs w:val="22"/>
          <w:lang w:val="es-MX"/>
        </w:rPr>
        <w:t xml:space="preserve">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940" w:type="pct"/>
        <w:jc w:val="center"/>
        <w:tblInd w:w="881" w:type="dxa"/>
        <w:tblLook w:val="04A0"/>
      </w:tblPr>
      <w:tblGrid>
        <w:gridCol w:w="8646"/>
        <w:gridCol w:w="671"/>
      </w:tblGrid>
      <w:tr w:rsidR="001F138D" w:rsidRPr="002A170E" w:rsidTr="00DB2476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CF2D3C" w:rsidP="00DF08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Dirección Administración y Finanzas</w:t>
            </w:r>
          </w:p>
        </w:tc>
      </w:tr>
      <w:tr w:rsidR="00581A9A" w:rsidRPr="002A170E" w:rsidTr="00DB2476">
        <w:trPr>
          <w:trHeight w:val="340"/>
          <w:jc w:val="center"/>
        </w:trPr>
        <w:tc>
          <w:tcPr>
            <w:tcW w:w="4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476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Profesional III</w:t>
            </w:r>
            <w:r w:rsidR="009B5876">
              <w:rPr>
                <w:i w:val="0"/>
                <w:color w:val="000000"/>
                <w:sz w:val="21"/>
                <w:szCs w:val="21"/>
                <w:lang w:val="es-PY"/>
              </w:rPr>
              <w:t xml:space="preserve"> - 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Departamento Financie</w:t>
            </w:r>
            <w:r w:rsidR="00B629E2">
              <w:rPr>
                <w:i w:val="0"/>
                <w:color w:val="000000"/>
                <w:sz w:val="21"/>
                <w:szCs w:val="21"/>
                <w:lang w:val="es-PY"/>
              </w:rPr>
              <w:t>ro – Sección de Becas y Viáticos</w:t>
            </w:r>
          </w:p>
          <w:p w:rsidR="00581A9A" w:rsidRPr="00672ABF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(CE-FP-UNA-10</w:t>
            </w:r>
            <w:r w:rsidR="00FB320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CF2D3C" w:rsidRPr="002A170E" w:rsidTr="00DB2476">
        <w:trPr>
          <w:trHeight w:val="340"/>
          <w:jc w:val="center"/>
        </w:trPr>
        <w:tc>
          <w:tcPr>
            <w:tcW w:w="4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876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Profesiona</w:t>
            </w:r>
            <w:r w:rsidR="009B5876">
              <w:rPr>
                <w:i w:val="0"/>
                <w:color w:val="000000"/>
                <w:sz w:val="21"/>
                <w:szCs w:val="21"/>
                <w:lang w:val="es-PY"/>
              </w:rPr>
              <w:t xml:space="preserve">l III - 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Departamento Fi</w:t>
            </w:r>
            <w:r w:rsidR="00CC79A8">
              <w:rPr>
                <w:i w:val="0"/>
                <w:color w:val="000000"/>
                <w:sz w:val="21"/>
                <w:szCs w:val="21"/>
                <w:lang w:val="es-PY"/>
              </w:rPr>
              <w:t>nanciero – División de Control Interno</w:t>
            </w:r>
          </w:p>
          <w:p w:rsidR="00CF2D3C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(CE-FP-UNA-11</w:t>
            </w:r>
            <w:r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</w:t>
            </w:r>
            <w:r w:rsidR="00ED7D70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3C" w:rsidRPr="002A170E" w:rsidRDefault="00CF2D3C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CF2D3C" w:rsidRPr="002A170E" w:rsidTr="00DB2476">
        <w:trPr>
          <w:trHeight w:val="340"/>
          <w:jc w:val="center"/>
        </w:trPr>
        <w:tc>
          <w:tcPr>
            <w:tcW w:w="4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876" w:rsidRDefault="00CF2D3C" w:rsidP="00DB2476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ind w:right="-303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</w:t>
            </w:r>
            <w:r w:rsidR="009B5876">
              <w:rPr>
                <w:i w:val="0"/>
                <w:color w:val="000000"/>
                <w:sz w:val="21"/>
                <w:szCs w:val="21"/>
                <w:lang w:val="es-PY"/>
              </w:rPr>
              <w:t xml:space="preserve">liar Administrativo III - 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Departamento Administrativo - División de Apoyo Administrativo</w:t>
            </w:r>
          </w:p>
          <w:p w:rsidR="00CF2D3C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(CE-FP-UNA-12-2025)</w:t>
            </w:r>
            <w:bookmarkStart w:id="0" w:name="_GoBack"/>
            <w:bookmarkEnd w:id="0"/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3C" w:rsidRPr="002A170E" w:rsidRDefault="00CF2D3C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CF2D3C" w:rsidRPr="002A170E" w:rsidTr="00DB2476">
        <w:trPr>
          <w:trHeight w:val="340"/>
          <w:jc w:val="center"/>
        </w:trPr>
        <w:tc>
          <w:tcPr>
            <w:tcW w:w="4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3C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Pe</w:t>
            </w:r>
            <w:r w:rsidR="009B5876">
              <w:rPr>
                <w:i w:val="0"/>
                <w:color w:val="000000"/>
                <w:sz w:val="21"/>
                <w:szCs w:val="21"/>
                <w:lang w:val="es-PY"/>
              </w:rPr>
              <w:t xml:space="preserve">rsonal de Servicios III - 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Departamento Administrativo – División de Transporte</w:t>
            </w:r>
          </w:p>
          <w:p w:rsidR="00CF2D3C" w:rsidRDefault="00CF2D3C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(CE-FP-UNA-13</w:t>
            </w:r>
            <w:r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D3C" w:rsidRPr="002A170E" w:rsidRDefault="00CF2D3C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CF2D3C" w:rsidRDefault="00CF2D3C" w:rsidP="00DB78F2">
      <w:pPr>
        <w:spacing w:after="120"/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66294C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0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4FC" w:rsidRDefault="001E24FC" w:rsidP="00CE07B7">
      <w:r>
        <w:separator/>
      </w:r>
    </w:p>
  </w:endnote>
  <w:endnote w:type="continuationSeparator" w:id="0">
    <w:p w:rsidR="001E24FC" w:rsidRDefault="001E24FC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4FC" w:rsidRDefault="001E24FC" w:rsidP="00CE07B7">
      <w:r>
        <w:separator/>
      </w:r>
    </w:p>
  </w:footnote>
  <w:footnote w:type="continuationSeparator" w:id="0">
    <w:p w:rsidR="001E24FC" w:rsidRDefault="001E24FC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7532BF" w:rsidP="00CE07B7">
    <w:r w:rsidRPr="007532BF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66294C">
      <w:trPr>
        <w:trHeight w:val="1776"/>
      </w:trPr>
      <w:tc>
        <w:tcPr>
          <w:tcW w:w="1748" w:type="dxa"/>
        </w:tcPr>
        <w:p w:rsidR="00E766A5" w:rsidRDefault="0066294C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66294C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66294C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66294C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66294C" w:rsidP="00E766A5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        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4FC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36F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5F8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4C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2BF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4D06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876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44CE"/>
    <w:rsid w:val="00AF57B3"/>
    <w:rsid w:val="00B021C4"/>
    <w:rsid w:val="00B0508C"/>
    <w:rsid w:val="00B0540F"/>
    <w:rsid w:val="00B10F73"/>
    <w:rsid w:val="00B11FF2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1D"/>
    <w:rsid w:val="00B60FA4"/>
    <w:rsid w:val="00B615D3"/>
    <w:rsid w:val="00B61AA8"/>
    <w:rsid w:val="00B61BC0"/>
    <w:rsid w:val="00B62401"/>
    <w:rsid w:val="00B62512"/>
    <w:rsid w:val="00B629E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9A8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2D3C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2476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D7D70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54FF3A0D-51CE-4476-BA39-F87A74663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24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1273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19</cp:revision>
  <cp:lastPrinted>2022-09-07T20:17:00Z</cp:lastPrinted>
  <dcterms:created xsi:type="dcterms:W3CDTF">2025-02-17T15:50:00Z</dcterms:created>
  <dcterms:modified xsi:type="dcterms:W3CDTF">2025-06-18T19:07:00Z</dcterms:modified>
</cp:coreProperties>
</file>