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970" w:rsidRDefault="00F84970" w:rsidP="00CE07B7"/>
    <w:p w:rsidR="00B82588" w:rsidRPr="00DC51C3" w:rsidRDefault="00B82588" w:rsidP="00B82588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 xml:space="preserve">San </w:t>
      </w:r>
      <w:proofErr w:type="gramStart"/>
      <w:r w:rsidRPr="00DC51C3">
        <w:rPr>
          <w:sz w:val="22"/>
          <w:szCs w:val="22"/>
          <w:lang w:val="es-MX"/>
        </w:rPr>
        <w:t>Lorenzo</w:t>
      </w:r>
      <w:r w:rsidR="00137CEA" w:rsidRPr="00DC51C3">
        <w:rPr>
          <w:sz w:val="22"/>
          <w:szCs w:val="22"/>
          <w:lang w:val="es-MX"/>
        </w:rPr>
        <w:t>,</w:t>
      </w:r>
      <w:r w:rsidR="004F57CA">
        <w:rPr>
          <w:sz w:val="22"/>
          <w:szCs w:val="22"/>
          <w:lang w:val="es-MX"/>
        </w:rPr>
        <w:t xml:space="preserve">   </w:t>
      </w:r>
      <w:proofErr w:type="gramEnd"/>
      <w:r w:rsidR="004F57CA">
        <w:rPr>
          <w:sz w:val="22"/>
          <w:szCs w:val="22"/>
          <w:lang w:val="es-MX"/>
        </w:rPr>
        <w:t xml:space="preserve">   </w:t>
      </w:r>
      <w:r w:rsidR="009A5305" w:rsidRPr="00DC51C3">
        <w:rPr>
          <w:sz w:val="22"/>
          <w:szCs w:val="22"/>
          <w:lang w:val="es-MX"/>
        </w:rPr>
        <w:t xml:space="preserve">de </w:t>
      </w:r>
      <w:r w:rsidR="004F57CA">
        <w:rPr>
          <w:sz w:val="22"/>
          <w:szCs w:val="22"/>
          <w:lang w:val="es-MX"/>
        </w:rPr>
        <w:t xml:space="preserve">                    </w:t>
      </w:r>
      <w:proofErr w:type="spellStart"/>
      <w:r w:rsidR="004F57CA">
        <w:rPr>
          <w:sz w:val="22"/>
          <w:szCs w:val="22"/>
          <w:lang w:val="es-MX"/>
        </w:rPr>
        <w:t>de</w:t>
      </w:r>
      <w:proofErr w:type="spellEnd"/>
      <w:r w:rsidR="004F57CA">
        <w:rPr>
          <w:sz w:val="22"/>
          <w:szCs w:val="22"/>
          <w:lang w:val="es-MX"/>
        </w:rPr>
        <w:t xml:space="preserve">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B82588" w:rsidRPr="00DC51C3" w:rsidRDefault="00B82588" w:rsidP="00B82588">
      <w:pPr>
        <w:rPr>
          <w:sz w:val="22"/>
          <w:szCs w:val="22"/>
          <w:lang w:val="es-MX"/>
        </w:rPr>
      </w:pP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FF22B0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7C7BDE">
        <w:rPr>
          <w:bCs/>
          <w:sz w:val="22"/>
          <w:szCs w:val="22"/>
        </w:rPr>
        <w:t>horario de lunes a viernes de 07:30 a 14:3</w:t>
      </w:r>
      <w:r w:rsidR="009C2AAC">
        <w:rPr>
          <w:bCs/>
          <w:sz w:val="22"/>
          <w:szCs w:val="22"/>
        </w:rPr>
        <w:t>0 horas (35</w:t>
      </w:r>
      <w:r w:rsidRPr="005F2A42">
        <w:rPr>
          <w:bCs/>
          <w:sz w:val="22"/>
          <w:szCs w:val="22"/>
        </w:rPr>
        <w:t xml:space="preserve"> horas semanales) para ocupar el cargo de: </w:t>
      </w:r>
      <w:r>
        <w:rPr>
          <w:bCs/>
          <w:sz w:val="22"/>
          <w:szCs w:val="22"/>
        </w:rPr>
        <w:t>Auxiliar Administr</w:t>
      </w:r>
      <w:r w:rsidR="00AD258C">
        <w:rPr>
          <w:bCs/>
          <w:sz w:val="22"/>
          <w:szCs w:val="22"/>
        </w:rPr>
        <w:t xml:space="preserve">ativo </w:t>
      </w:r>
      <w:r w:rsidR="00043CC8">
        <w:rPr>
          <w:bCs/>
          <w:sz w:val="22"/>
          <w:szCs w:val="22"/>
        </w:rPr>
        <w:t xml:space="preserve">en la </w:t>
      </w:r>
      <w:r w:rsidRPr="005F2A42">
        <w:rPr>
          <w:bCs/>
          <w:sz w:val="22"/>
          <w:szCs w:val="22"/>
        </w:rPr>
        <w:t xml:space="preserve">Dirección </w:t>
      </w:r>
      <w:r w:rsidR="00AD258C">
        <w:rPr>
          <w:bCs/>
          <w:sz w:val="22"/>
          <w:szCs w:val="22"/>
        </w:rPr>
        <w:t>de Gabinete</w:t>
      </w:r>
      <w:r w:rsidR="00245FB3">
        <w:rPr>
          <w:bCs/>
          <w:sz w:val="22"/>
          <w:szCs w:val="22"/>
        </w:rPr>
        <w:t xml:space="preserve"> del Decanato</w:t>
      </w:r>
      <w:r w:rsidR="00043CC8">
        <w:rPr>
          <w:bCs/>
          <w:sz w:val="22"/>
          <w:szCs w:val="22"/>
        </w:rPr>
        <w:t>,</w:t>
      </w:r>
      <w:r w:rsidRPr="005F2A42">
        <w:rPr>
          <w:bCs/>
          <w:sz w:val="22"/>
          <w:szCs w:val="22"/>
        </w:rPr>
        <w:t xml:space="preserve"> detallado en el llamado a concurso externo </w:t>
      </w:r>
      <w:r w:rsidR="00A230A2">
        <w:rPr>
          <w:bCs/>
          <w:sz w:val="22"/>
          <w:szCs w:val="22"/>
        </w:rPr>
        <w:t xml:space="preserve">abreviado </w:t>
      </w:r>
      <w:r w:rsidR="007C7BDE">
        <w:rPr>
          <w:bCs/>
          <w:sz w:val="22"/>
          <w:szCs w:val="22"/>
        </w:rPr>
        <w:t>(CE-FP-UNA-41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  <w:bookmarkStart w:id="0" w:name="_GoBack"/>
      <w:bookmarkEnd w:id="0"/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9171BF">
      <w:headerReference w:type="default" r:id="rId9"/>
      <w:footerReference w:type="default" r:id="rId10"/>
      <w:type w:val="continuous"/>
      <w:pgSz w:w="12242" w:h="18722" w:code="124"/>
      <w:pgMar w:top="2727" w:right="902" w:bottom="1418" w:left="1843" w:header="425" w:footer="0" w:gutter="0"/>
      <w:cols w:space="720" w:equalWidth="0">
        <w:col w:w="9497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6F9F" w:rsidRDefault="005C6F9F" w:rsidP="00CE07B7">
      <w:r>
        <w:separator/>
      </w:r>
    </w:p>
  </w:endnote>
  <w:endnote w:type="continuationSeparator" w:id="0">
    <w:p w:rsidR="005C6F9F" w:rsidRDefault="005C6F9F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6F9F" w:rsidRDefault="005C6F9F" w:rsidP="00CE07B7">
      <w:r>
        <w:separator/>
      </w:r>
    </w:p>
  </w:footnote>
  <w:footnote w:type="continuationSeparator" w:id="0">
    <w:p w:rsidR="005C6F9F" w:rsidRDefault="005C6F9F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D6" w:rsidRDefault="005C6F9F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noProof/>
              <w:lang w:val="en-US" w:eastAsia="en-US"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043CC8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043CC8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 </w:t>
          </w:r>
          <w:r w:rsidR="002C2FD6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6D97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3CC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5FB3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70B"/>
    <w:rsid w:val="004C3F09"/>
    <w:rsid w:val="004C4FD1"/>
    <w:rsid w:val="004C4FF3"/>
    <w:rsid w:val="004C58EA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7CA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C6F9F"/>
    <w:rsid w:val="005D0603"/>
    <w:rsid w:val="005D1F3C"/>
    <w:rsid w:val="005D3928"/>
    <w:rsid w:val="005D4B38"/>
    <w:rsid w:val="005D5FD0"/>
    <w:rsid w:val="005E017B"/>
    <w:rsid w:val="005E127A"/>
    <w:rsid w:val="005E4796"/>
    <w:rsid w:val="005E5923"/>
    <w:rsid w:val="005E5CC2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46"/>
    <w:rsid w:val="00631B90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C7BDE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380E"/>
    <w:rsid w:val="00871420"/>
    <w:rsid w:val="00871AC3"/>
    <w:rsid w:val="0087284E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171BF"/>
    <w:rsid w:val="009207CC"/>
    <w:rsid w:val="00921B84"/>
    <w:rsid w:val="00923047"/>
    <w:rsid w:val="009269CB"/>
    <w:rsid w:val="00930CA0"/>
    <w:rsid w:val="00931F57"/>
    <w:rsid w:val="00936DDD"/>
    <w:rsid w:val="009400F3"/>
    <w:rsid w:val="00941010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AAC"/>
    <w:rsid w:val="009C2E12"/>
    <w:rsid w:val="009C4355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0A2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868BA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258C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360A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90F6C"/>
    <w:rsid w:val="00B92AD2"/>
    <w:rsid w:val="00BA0577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50BB0"/>
    <w:rsid w:val="00D5157D"/>
    <w:rsid w:val="00D52573"/>
    <w:rsid w:val="00D56DC9"/>
    <w:rsid w:val="00D57134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1342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22B0"/>
    <w:rsid w:val="00FF4322"/>
    <w:rsid w:val="00FF44DB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4:docId w14:val="469BAD8C"/>
  <w15:docId w15:val="{8F0553FE-B866-449B-B551-37632B34D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FD777853-1D02-46F1-8FAB-AF9FEB2C1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64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1350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dgp</cp:lastModifiedBy>
  <cp:revision>47</cp:revision>
  <cp:lastPrinted>2025-02-18T13:00:00Z</cp:lastPrinted>
  <dcterms:created xsi:type="dcterms:W3CDTF">2024-05-31T22:31:00Z</dcterms:created>
  <dcterms:modified xsi:type="dcterms:W3CDTF">2025-12-02T16:54:00Z</dcterms:modified>
</cp:coreProperties>
</file>