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D97CC" w14:textId="77777777" w:rsidR="00F84970" w:rsidRDefault="00F84970" w:rsidP="00CE07B7"/>
    <w:p w14:paraId="27653857" w14:textId="4BBA6297" w:rsidR="00B82588" w:rsidRDefault="00B82588" w:rsidP="00B82588">
      <w:pPr>
        <w:jc w:val="right"/>
        <w:rPr>
          <w:lang w:val="es-MX"/>
        </w:rPr>
      </w:pPr>
      <w:r>
        <w:rPr>
          <w:lang w:val="es-MX"/>
        </w:rPr>
        <w:t>San Lorenzo</w:t>
      </w:r>
      <w:r w:rsidR="00137CEA">
        <w:rPr>
          <w:lang w:val="es-MX"/>
        </w:rPr>
        <w:t>,..</w:t>
      </w:r>
      <w:r w:rsidR="00393A8A">
        <w:rPr>
          <w:lang w:val="es-MX"/>
        </w:rPr>
        <w:t>…..</w:t>
      </w:r>
      <w:r>
        <w:rPr>
          <w:lang w:val="es-MX"/>
        </w:rPr>
        <w:t xml:space="preserve"> de </w:t>
      </w:r>
      <w:r w:rsidR="00393A8A">
        <w:rPr>
          <w:lang w:val="es-MX"/>
        </w:rPr>
        <w:t>……………….</w:t>
      </w:r>
      <w:r w:rsidR="009A5305">
        <w:rPr>
          <w:lang w:val="es-MX"/>
        </w:rPr>
        <w:t xml:space="preserve"> de 202</w:t>
      </w:r>
      <w:r w:rsidR="00CB28D3">
        <w:rPr>
          <w:lang w:val="es-MX"/>
        </w:rPr>
        <w:t>5</w:t>
      </w:r>
    </w:p>
    <w:p w14:paraId="712F232A" w14:textId="77777777" w:rsidR="00B82588" w:rsidRDefault="00B82588" w:rsidP="00B82588">
      <w:pPr>
        <w:rPr>
          <w:lang w:val="es-MX"/>
        </w:rPr>
      </w:pPr>
    </w:p>
    <w:p w14:paraId="3864FFFD" w14:textId="77777777" w:rsidR="00B82588" w:rsidRPr="00F265FF" w:rsidRDefault="00B82588" w:rsidP="00B82588">
      <w:pPr>
        <w:rPr>
          <w:lang w:val="es-PY"/>
        </w:rPr>
      </w:pPr>
    </w:p>
    <w:p w14:paraId="15BD5EF6" w14:textId="77777777" w:rsidR="00B82588" w:rsidRPr="00F265FF" w:rsidRDefault="00B82588" w:rsidP="00B82588">
      <w:pPr>
        <w:rPr>
          <w:lang w:val="es-PY"/>
        </w:rPr>
      </w:pPr>
    </w:p>
    <w:p w14:paraId="1CF0B2E0" w14:textId="77777777" w:rsidR="00CB24BF" w:rsidRPr="00F265FF" w:rsidRDefault="00CB24BF" w:rsidP="00CB24BF">
      <w:pPr>
        <w:rPr>
          <w:lang w:val="es-PY"/>
        </w:rPr>
      </w:pPr>
      <w:r w:rsidRPr="00F265FF">
        <w:rPr>
          <w:lang w:val="es-PY"/>
        </w:rPr>
        <w:t>Señor</w:t>
      </w:r>
      <w:r>
        <w:rPr>
          <w:lang w:val="es-PY"/>
        </w:rPr>
        <w:t>a</w:t>
      </w:r>
      <w:r w:rsidRPr="00F265FF">
        <w:rPr>
          <w:lang w:val="es-PY"/>
        </w:rPr>
        <w:t xml:space="preserve">: </w:t>
      </w:r>
    </w:p>
    <w:p w14:paraId="590AF4FE" w14:textId="77777777" w:rsidR="00CB24BF" w:rsidRDefault="00CB24BF" w:rsidP="00CB24BF">
      <w:pPr>
        <w:rPr>
          <w:lang w:val="es-MX"/>
        </w:rPr>
      </w:pPr>
      <w:r w:rsidRPr="003F5885">
        <w:rPr>
          <w:b/>
          <w:lang w:val="es-MX"/>
        </w:rPr>
        <w:t>Prof.</w:t>
      </w:r>
      <w:r w:rsidRPr="003F5885">
        <w:rPr>
          <w:b/>
          <w:lang w:val="es-PY"/>
        </w:rPr>
        <w:t xml:space="preserve"> </w:t>
      </w:r>
      <w:r>
        <w:rPr>
          <w:b/>
          <w:lang w:val="es-PY"/>
        </w:rPr>
        <w:t>Ing. Silvia Teresa Leiva León</w:t>
      </w:r>
      <w:r>
        <w:rPr>
          <w:lang w:val="es-MX"/>
        </w:rPr>
        <w:t xml:space="preserve">, </w:t>
      </w:r>
      <w:r w:rsidRPr="002160CA">
        <w:rPr>
          <w:b/>
          <w:lang w:val="es-MX"/>
        </w:rPr>
        <w:t>MSc</w:t>
      </w:r>
      <w:r>
        <w:rPr>
          <w:lang w:val="es-MX"/>
        </w:rPr>
        <w:t>., Decana</w:t>
      </w:r>
    </w:p>
    <w:p w14:paraId="1465A844" w14:textId="77777777" w:rsidR="00CB24BF" w:rsidRDefault="00CB24BF" w:rsidP="00CB24BF">
      <w:pPr>
        <w:rPr>
          <w:lang w:val="es-MX"/>
        </w:rPr>
      </w:pPr>
      <w:r>
        <w:rPr>
          <w:lang w:val="es-MX"/>
        </w:rPr>
        <w:t>Facultad Politécnica – U.N.A.</w:t>
      </w:r>
    </w:p>
    <w:p w14:paraId="1AF4F313" w14:textId="77777777" w:rsidR="00B82588" w:rsidRDefault="00B82588" w:rsidP="00B82588">
      <w:pPr>
        <w:rPr>
          <w:lang w:val="es-MX"/>
        </w:rPr>
      </w:pPr>
    </w:p>
    <w:p w14:paraId="421DE67C" w14:textId="77777777" w:rsidR="00B82588" w:rsidRDefault="00B82588" w:rsidP="00B82588">
      <w:pPr>
        <w:rPr>
          <w:lang w:val="es-MX"/>
        </w:rPr>
      </w:pPr>
    </w:p>
    <w:p w14:paraId="102000EF" w14:textId="01482DE9" w:rsidR="00A23454" w:rsidRDefault="00393A8A" w:rsidP="00210280">
      <w:pPr>
        <w:spacing w:line="360" w:lineRule="auto"/>
        <w:jc w:val="both"/>
        <w:rPr>
          <w:sz w:val="22"/>
          <w:szCs w:val="22"/>
          <w:lang w:val="es-MX"/>
        </w:rPr>
      </w:pPr>
      <w:r w:rsidRPr="00123855">
        <w:rPr>
          <w:sz w:val="22"/>
          <w:szCs w:val="22"/>
          <w:lang w:val="es-MX"/>
        </w:rPr>
        <w:t>Quien suscribe …………………………………………………………….,</w:t>
      </w:r>
      <w:r w:rsidR="00B656B7">
        <w:rPr>
          <w:sz w:val="22"/>
          <w:szCs w:val="22"/>
          <w:lang w:val="es-MX"/>
        </w:rPr>
        <w:t xml:space="preserve"> de nacional</w:t>
      </w:r>
      <w:r w:rsidR="00390BFB">
        <w:rPr>
          <w:sz w:val="22"/>
          <w:szCs w:val="22"/>
          <w:lang w:val="es-MX"/>
        </w:rPr>
        <w:t>i</w:t>
      </w:r>
      <w:r w:rsidR="00B656B7">
        <w:rPr>
          <w:sz w:val="22"/>
          <w:szCs w:val="22"/>
          <w:lang w:val="es-MX"/>
        </w:rPr>
        <w:t>dad ……………….</w:t>
      </w:r>
      <w:r w:rsidR="005F0D2F" w:rsidRPr="00123855">
        <w:rPr>
          <w:sz w:val="22"/>
          <w:szCs w:val="22"/>
          <w:lang w:val="es-MX"/>
        </w:rPr>
        <w:t>……</w:t>
      </w:r>
      <w:r w:rsidRPr="00123855">
        <w:rPr>
          <w:sz w:val="22"/>
          <w:szCs w:val="22"/>
          <w:lang w:val="es-MX"/>
        </w:rPr>
        <w:t>, mayor de edad, con CIC N° ……………………….., me dirijo a Usted, con el objeto de</w:t>
      </w:r>
      <w:r w:rsidR="001C5DB4">
        <w:rPr>
          <w:sz w:val="22"/>
          <w:szCs w:val="22"/>
          <w:lang w:val="es-MX"/>
        </w:rPr>
        <w:t xml:space="preserve"> presentar mi postulación a</w:t>
      </w:r>
      <w:r w:rsidR="00B0540F">
        <w:rPr>
          <w:sz w:val="22"/>
          <w:szCs w:val="22"/>
          <w:lang w:val="es-MX"/>
        </w:rPr>
        <w:t xml:space="preserve">l </w:t>
      </w:r>
      <w:r w:rsidR="003868C1">
        <w:rPr>
          <w:sz w:val="22"/>
          <w:szCs w:val="22"/>
          <w:lang w:val="es-MX"/>
        </w:rPr>
        <w:t xml:space="preserve">llamado a </w:t>
      </w:r>
      <w:r w:rsidR="004A5729" w:rsidRPr="004A5729">
        <w:rPr>
          <w:b/>
          <w:sz w:val="22"/>
          <w:szCs w:val="22"/>
          <w:lang w:val="es-MX"/>
        </w:rPr>
        <w:t xml:space="preserve">Concurso Docente: Auxiliar de </w:t>
      </w:r>
      <w:r w:rsidR="004A5729">
        <w:rPr>
          <w:b/>
          <w:sz w:val="22"/>
          <w:szCs w:val="22"/>
          <w:lang w:val="es-MX"/>
        </w:rPr>
        <w:t>E</w:t>
      </w:r>
      <w:r w:rsidR="004A5729" w:rsidRPr="004A5729">
        <w:rPr>
          <w:b/>
          <w:sz w:val="22"/>
          <w:szCs w:val="22"/>
          <w:lang w:val="es-MX"/>
        </w:rPr>
        <w:t>nseñanza</w:t>
      </w:r>
      <w:r w:rsidR="004A5729">
        <w:rPr>
          <w:b/>
          <w:sz w:val="22"/>
          <w:szCs w:val="22"/>
          <w:lang w:val="es-MX"/>
        </w:rPr>
        <w:t xml:space="preserve"> Remunerado</w:t>
      </w:r>
      <w:r w:rsidR="004A5729" w:rsidRPr="004A5729">
        <w:rPr>
          <w:b/>
          <w:sz w:val="22"/>
          <w:szCs w:val="22"/>
          <w:lang w:val="es-MX"/>
        </w:rPr>
        <w:t xml:space="preserve"> – 202</w:t>
      </w:r>
      <w:r w:rsidR="00891E5B">
        <w:rPr>
          <w:b/>
          <w:sz w:val="22"/>
          <w:szCs w:val="22"/>
          <w:lang w:val="es-MX"/>
        </w:rPr>
        <w:t>6</w:t>
      </w:r>
      <w:r w:rsidR="00E266D3">
        <w:rPr>
          <w:sz w:val="22"/>
          <w:szCs w:val="22"/>
          <w:lang w:val="es-MX"/>
        </w:rPr>
        <w:t>, aprobado por</w:t>
      </w:r>
      <w:r w:rsidR="00A23454">
        <w:rPr>
          <w:sz w:val="22"/>
          <w:szCs w:val="22"/>
          <w:lang w:val="es-MX"/>
        </w:rPr>
        <w:t xml:space="preserve"> </w:t>
      </w:r>
      <w:r w:rsidR="007C7C61" w:rsidRPr="007C7C61">
        <w:rPr>
          <w:b/>
          <w:bCs/>
          <w:color w:val="000000"/>
          <w:sz w:val="22"/>
          <w:szCs w:val="22"/>
        </w:rPr>
        <w:t>Resolución</w:t>
      </w:r>
      <w:r w:rsidR="00461B00">
        <w:rPr>
          <w:b/>
          <w:bCs/>
          <w:color w:val="000000"/>
          <w:sz w:val="22"/>
          <w:szCs w:val="22"/>
        </w:rPr>
        <w:t xml:space="preserve"> N°</w:t>
      </w:r>
      <w:r w:rsidR="007C7C61" w:rsidRPr="007C7C61">
        <w:rPr>
          <w:b/>
          <w:bCs/>
          <w:color w:val="000000"/>
          <w:sz w:val="22"/>
          <w:szCs w:val="22"/>
        </w:rPr>
        <w:t xml:space="preserve"> </w:t>
      </w:r>
      <w:r w:rsidR="001B06EB">
        <w:rPr>
          <w:b/>
          <w:bCs/>
          <w:color w:val="000000"/>
          <w:sz w:val="22"/>
          <w:szCs w:val="22"/>
        </w:rPr>
        <w:t>1433/2025</w:t>
      </w:r>
      <w:r w:rsidR="00574C57" w:rsidRPr="004C4FF3">
        <w:rPr>
          <w:b/>
          <w:sz w:val="22"/>
          <w:szCs w:val="22"/>
          <w:lang w:val="es-MX"/>
        </w:rPr>
        <w:t>,</w:t>
      </w:r>
      <w:r w:rsidRPr="004C4FF3">
        <w:rPr>
          <w:sz w:val="22"/>
          <w:szCs w:val="22"/>
          <w:lang w:val="es-MX"/>
        </w:rPr>
        <w:t xml:space="preserve"> </w:t>
      </w:r>
      <w:r w:rsidR="00965B5B">
        <w:rPr>
          <w:sz w:val="22"/>
          <w:szCs w:val="22"/>
          <w:lang w:val="es-MX"/>
        </w:rPr>
        <w:t>para ocupar el cargo de:</w:t>
      </w:r>
      <w:r w:rsidRPr="00123855">
        <w:rPr>
          <w:sz w:val="22"/>
          <w:szCs w:val="22"/>
          <w:lang w:val="es-MX"/>
        </w:rPr>
        <w:t xml:space="preserve"> </w:t>
      </w:r>
    </w:p>
    <w:p w14:paraId="36D09B27" w14:textId="77777777" w:rsidR="00210280" w:rsidRPr="00210280" w:rsidRDefault="00210280" w:rsidP="00210280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8453" w:type="dxa"/>
        <w:jc w:val="center"/>
        <w:tblLook w:val="04A0" w:firstRow="1" w:lastRow="0" w:firstColumn="1" w:lastColumn="0" w:noHBand="0" w:noVBand="1"/>
      </w:tblPr>
      <w:tblGrid>
        <w:gridCol w:w="8453"/>
      </w:tblGrid>
      <w:tr w:rsidR="00E266D3" w14:paraId="727B0943" w14:textId="77777777" w:rsidTr="00E266D3">
        <w:trPr>
          <w:trHeight w:val="552"/>
          <w:jc w:val="center"/>
        </w:trPr>
        <w:tc>
          <w:tcPr>
            <w:tcW w:w="8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D0832" w14:textId="45B2674B" w:rsidR="00225095" w:rsidRPr="00225095" w:rsidRDefault="004A5729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i w:val="0"/>
                <w:color w:val="000000"/>
                <w:sz w:val="20"/>
                <w:szCs w:val="20"/>
                <w:lang w:val="es-PY"/>
              </w:rPr>
            </w:pPr>
            <w:r>
              <w:rPr>
                <w:b/>
                <w:i w:val="0"/>
                <w:color w:val="000000"/>
                <w:sz w:val="22"/>
                <w:szCs w:val="22"/>
                <w:lang w:val="es-PY"/>
              </w:rPr>
              <w:t>Auxiliar de Enseñanza Remunerado</w:t>
            </w:r>
            <w:r w:rsidR="00E266D3">
              <w:rPr>
                <w:b/>
                <w:i w:val="0"/>
                <w:color w:val="000000"/>
                <w:sz w:val="22"/>
                <w:szCs w:val="22"/>
                <w:lang w:val="es-PY"/>
              </w:rPr>
              <w:t xml:space="preserve"> del Departamento de Enseñanza de</w:t>
            </w:r>
            <w:r w:rsidR="00225095">
              <w:rPr>
                <w:b/>
                <w:i w:val="0"/>
                <w:color w:val="000000"/>
                <w:sz w:val="22"/>
                <w:szCs w:val="22"/>
                <w:lang w:val="es-PY"/>
              </w:rPr>
              <w:t xml:space="preserve"> </w:t>
            </w:r>
            <w:r w:rsidR="00225095" w:rsidRPr="00225095">
              <w:rPr>
                <w:i w:val="0"/>
                <w:color w:val="000000"/>
                <w:sz w:val="20"/>
                <w:szCs w:val="20"/>
                <w:lang w:val="es-PY"/>
              </w:rPr>
              <w:t xml:space="preserve">(marcar una sola opción) </w:t>
            </w:r>
          </w:p>
          <w:tbl>
            <w:tblPr>
              <w:tblStyle w:val="Tablaconcuadrcula"/>
              <w:tblpPr w:leftFromText="141" w:rightFromText="141" w:vertAnchor="page" w:horzAnchor="page" w:tblpX="586" w:tblpY="72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725"/>
              <w:gridCol w:w="2192"/>
            </w:tblGrid>
            <w:tr w:rsidR="00225095" w14:paraId="1391A3D9" w14:textId="77777777" w:rsidTr="00930881">
              <w:trPr>
                <w:trHeight w:val="54"/>
              </w:trPr>
              <w:tc>
                <w:tcPr>
                  <w:tcW w:w="3725" w:type="dxa"/>
                </w:tcPr>
                <w:p w14:paraId="69906EFB" w14:textId="77777777" w:rsidR="00225095" w:rsidRDefault="00225095" w:rsidP="00225095">
                  <w:pPr>
                    <w:pStyle w:val="Textoindependiente"/>
                    <w:widowControl w:val="0"/>
                    <w:tabs>
                      <w:tab w:val="left" w:pos="0"/>
                    </w:tabs>
                    <w:suppressAutoHyphens/>
                    <w:jc w:val="left"/>
                    <w:rPr>
                      <w:sz w:val="22"/>
                      <w:szCs w:val="22"/>
                    </w:rPr>
                  </w:pPr>
                  <w:r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 xml:space="preserve">Gestión -DG- </w:t>
                  </w:r>
                </w:p>
              </w:tc>
              <w:tc>
                <w:tcPr>
                  <w:tcW w:w="2192" w:type="dxa"/>
                </w:tcPr>
                <w:p w14:paraId="64FE8719" w14:textId="77777777" w:rsidR="00225095" w:rsidRDefault="00225095" w:rsidP="00225095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225095"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59264" behindDoc="0" locked="0" layoutInCell="1" allowOverlap="1" wp14:anchorId="106B13E4" wp14:editId="3A835E3A">
                            <wp:simplePos x="0" y="0"/>
                            <wp:positionH relativeFrom="column">
                              <wp:posOffset>571080</wp:posOffset>
                            </wp:positionH>
                            <wp:positionV relativeFrom="paragraph">
                              <wp:posOffset>19793</wp:posOffset>
                            </wp:positionV>
                            <wp:extent cx="228600" cy="180975"/>
                            <wp:effectExtent l="0" t="0" r="19050" b="28575"/>
                            <wp:wrapSquare wrapText="bothSides"/>
                            <wp:docPr id="217" name="Cuadro de texto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1809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F791C18" w14:textId="77777777" w:rsidR="00225095" w:rsidRDefault="00225095" w:rsidP="00225095">
                                        <w:r>
                                          <w:t>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106B13E4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Cuadro de texto 2" o:spid="_x0000_s1026" type="#_x0000_t202" style="position:absolute;margin-left:44.95pt;margin-top:1.55pt;width:18pt;height:14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">
                            <v:textbox>
                              <w:txbxContent>
                                <w:p w14:paraId="5F791C18" w14:textId="77777777" w:rsidR="00225095" w:rsidRDefault="00225095" w:rsidP="00225095">
                                  <w:r>
                                    <w:t>.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225095" w14:paraId="284D7F02" w14:textId="77777777" w:rsidTr="00930881">
              <w:trPr>
                <w:trHeight w:val="57"/>
              </w:trPr>
              <w:tc>
                <w:tcPr>
                  <w:tcW w:w="3725" w:type="dxa"/>
                </w:tcPr>
                <w:p w14:paraId="55478689" w14:textId="77777777" w:rsidR="00225095" w:rsidRDefault="00225095" w:rsidP="00225095">
                  <w:pPr>
                    <w:pStyle w:val="Textoindependiente"/>
                    <w:widowControl w:val="0"/>
                    <w:tabs>
                      <w:tab w:val="left" w:pos="0"/>
                    </w:tabs>
                    <w:suppressAutoHyphens/>
                    <w:jc w:val="left"/>
                    <w:rPr>
                      <w:sz w:val="22"/>
                      <w:szCs w:val="22"/>
                    </w:rPr>
                  </w:pPr>
                  <w:r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 xml:space="preserve">Ciencias Básicas- DCB- </w:t>
                  </w:r>
                </w:p>
              </w:tc>
              <w:tc>
                <w:tcPr>
                  <w:tcW w:w="2192" w:type="dxa"/>
                </w:tcPr>
                <w:p w14:paraId="34011348" w14:textId="77777777" w:rsidR="00225095" w:rsidRDefault="00225095" w:rsidP="00225095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225095"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0288" behindDoc="0" locked="0" layoutInCell="1" allowOverlap="1" wp14:anchorId="1059B9EC" wp14:editId="675B313E">
                            <wp:simplePos x="0" y="0"/>
                            <wp:positionH relativeFrom="column">
                              <wp:posOffset>569439</wp:posOffset>
                            </wp:positionH>
                            <wp:positionV relativeFrom="paragraph">
                              <wp:posOffset>36830</wp:posOffset>
                            </wp:positionV>
                            <wp:extent cx="228600" cy="180975"/>
                            <wp:effectExtent l="0" t="0" r="19050" b="28575"/>
                            <wp:wrapSquare wrapText="bothSides"/>
                            <wp:docPr id="3" name="Cuadro de texto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1809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4BF2624" w14:textId="77777777" w:rsidR="00225095" w:rsidRDefault="00225095" w:rsidP="00225095">
                                        <w:r>
                                          <w:t>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1059B9EC" id="_x0000_s1027" type="#_x0000_t202" style="position:absolute;margin-left:44.85pt;margin-top:2.9pt;width:18pt;height:14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">
                            <v:textbox>
                              <w:txbxContent>
                                <w:p w14:paraId="24BF2624" w14:textId="77777777" w:rsidR="00225095" w:rsidRDefault="00225095" w:rsidP="00225095">
                                  <w:r>
                                    <w:t>.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225095" w14:paraId="28C30A24" w14:textId="77777777" w:rsidTr="00930881">
              <w:trPr>
                <w:trHeight w:val="54"/>
              </w:trPr>
              <w:tc>
                <w:tcPr>
                  <w:tcW w:w="3725" w:type="dxa"/>
                </w:tcPr>
                <w:p w14:paraId="400E3F00" w14:textId="77777777" w:rsidR="00225095" w:rsidRDefault="007726E7" w:rsidP="00225095">
                  <w:pPr>
                    <w:pStyle w:val="Textoindependiente"/>
                    <w:widowControl w:val="0"/>
                    <w:tabs>
                      <w:tab w:val="left" w:pos="0"/>
                    </w:tabs>
                    <w:suppressAutoHyphens/>
                    <w:jc w:val="left"/>
                    <w:rPr>
                      <w:sz w:val="22"/>
                      <w:szCs w:val="22"/>
                    </w:rPr>
                  </w:pPr>
                  <w:r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 xml:space="preserve">Electricidad y </w:t>
                  </w:r>
                  <w:r w:rsidR="00225095"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>Electrónica</w:t>
                  </w:r>
                  <w:r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 xml:space="preserve"> -</w:t>
                  </w:r>
                  <w:r w:rsidR="00225095"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>DEE-</w:t>
                  </w:r>
                </w:p>
              </w:tc>
              <w:tc>
                <w:tcPr>
                  <w:tcW w:w="2192" w:type="dxa"/>
                </w:tcPr>
                <w:p w14:paraId="7D93C394" w14:textId="77777777" w:rsidR="00225095" w:rsidRDefault="00225095" w:rsidP="00225095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225095"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1312" behindDoc="0" locked="0" layoutInCell="1" allowOverlap="1" wp14:anchorId="39F2CD76" wp14:editId="692357CE">
                            <wp:simplePos x="0" y="0"/>
                            <wp:positionH relativeFrom="column">
                              <wp:posOffset>571500</wp:posOffset>
                            </wp:positionH>
                            <wp:positionV relativeFrom="paragraph">
                              <wp:posOffset>24765</wp:posOffset>
                            </wp:positionV>
                            <wp:extent cx="228600" cy="189230"/>
                            <wp:effectExtent l="0" t="0" r="19050" b="20320"/>
                            <wp:wrapSquare wrapText="bothSides"/>
                            <wp:docPr id="5" name="Cuadro de texto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18923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5CECB94" w14:textId="77777777" w:rsidR="00225095" w:rsidRDefault="00225095" w:rsidP="00225095">
                                        <w:r>
                                          <w:t>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9F2CD76" id="_x0000_s1028" type="#_x0000_t202" style="position:absolute;margin-left:45pt;margin-top:1.95pt;width:18pt;height:14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">
                            <v:textbox>
                              <w:txbxContent>
                                <w:p w14:paraId="75CECB94" w14:textId="77777777" w:rsidR="00225095" w:rsidRDefault="00225095" w:rsidP="00225095">
                                  <w:r>
                                    <w:t>.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225095" w14:paraId="19D7B270" w14:textId="77777777" w:rsidTr="00930881">
              <w:trPr>
                <w:trHeight w:val="54"/>
              </w:trPr>
              <w:tc>
                <w:tcPr>
                  <w:tcW w:w="3725" w:type="dxa"/>
                </w:tcPr>
                <w:p w14:paraId="5D68C6D7" w14:textId="77777777" w:rsidR="00225095" w:rsidRDefault="00225095" w:rsidP="00225095">
                  <w:pPr>
                    <w:pStyle w:val="Textoindependiente"/>
                    <w:widowControl w:val="0"/>
                    <w:tabs>
                      <w:tab w:val="left" w:pos="0"/>
                    </w:tabs>
                    <w:suppressAutoHyphens/>
                    <w:jc w:val="left"/>
                    <w:rPr>
                      <w:sz w:val="22"/>
                      <w:szCs w:val="22"/>
                    </w:rPr>
                  </w:pPr>
                  <w:r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 xml:space="preserve">Informática -DEI- </w:t>
                  </w:r>
                </w:p>
              </w:tc>
              <w:tc>
                <w:tcPr>
                  <w:tcW w:w="2192" w:type="dxa"/>
                </w:tcPr>
                <w:p w14:paraId="17A1160D" w14:textId="77777777" w:rsidR="00225095" w:rsidRDefault="00225095" w:rsidP="00225095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225095"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2336" behindDoc="0" locked="0" layoutInCell="1" allowOverlap="1" wp14:anchorId="30689A11" wp14:editId="6C85C0FA">
                            <wp:simplePos x="0" y="0"/>
                            <wp:positionH relativeFrom="column">
                              <wp:posOffset>562610</wp:posOffset>
                            </wp:positionH>
                            <wp:positionV relativeFrom="paragraph">
                              <wp:posOffset>25879</wp:posOffset>
                            </wp:positionV>
                            <wp:extent cx="228600" cy="180975"/>
                            <wp:effectExtent l="0" t="0" r="19050" b="28575"/>
                            <wp:wrapSquare wrapText="bothSides"/>
                            <wp:docPr id="6" name="Cuadro de texto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1809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FE3B7D7" w14:textId="77777777" w:rsidR="00225095" w:rsidRDefault="00225095" w:rsidP="00225095">
                                        <w:r>
                                          <w:t>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0689A11" id="_x0000_s1029" type="#_x0000_t202" style="position:absolute;margin-left:44.3pt;margin-top:2.05pt;width:18pt;height:14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">
                            <v:textbox>
                              <w:txbxContent>
                                <w:p w14:paraId="4FE3B7D7" w14:textId="77777777" w:rsidR="00225095" w:rsidRDefault="00225095" w:rsidP="00225095">
                                  <w:r>
                                    <w:t>.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930881" w14:paraId="1160A2E3" w14:textId="77777777" w:rsidTr="00930881">
              <w:trPr>
                <w:trHeight w:val="343"/>
              </w:trPr>
              <w:tc>
                <w:tcPr>
                  <w:tcW w:w="3725" w:type="dxa"/>
                </w:tcPr>
                <w:p w14:paraId="60B2CD68" w14:textId="72572F53" w:rsidR="00930881" w:rsidRDefault="00930881" w:rsidP="00225095">
                  <w:pPr>
                    <w:pStyle w:val="Textoindependiente"/>
                    <w:widowControl w:val="0"/>
                    <w:tabs>
                      <w:tab w:val="left" w:pos="0"/>
                    </w:tabs>
                    <w:suppressAutoHyphens/>
                    <w:jc w:val="left"/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</w:pPr>
                  <w:r w:rsidRPr="00930881"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>Laboratorios Académicos</w:t>
                  </w:r>
                  <w:r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 xml:space="preserve"> –DLA-</w:t>
                  </w:r>
                </w:p>
              </w:tc>
              <w:tc>
                <w:tcPr>
                  <w:tcW w:w="2192" w:type="dxa"/>
                </w:tcPr>
                <w:p w14:paraId="467F0146" w14:textId="5C27BE17" w:rsidR="00930881" w:rsidRPr="00225095" w:rsidRDefault="00930881" w:rsidP="00225095">
                  <w:pPr>
                    <w:spacing w:after="120"/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</w:pPr>
                  <w:r w:rsidRPr="00225095"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6432" behindDoc="0" locked="0" layoutInCell="1" allowOverlap="1" wp14:anchorId="3BD2528F" wp14:editId="49B5BD30">
                            <wp:simplePos x="0" y="0"/>
                            <wp:positionH relativeFrom="column">
                              <wp:posOffset>572973</wp:posOffset>
                            </wp:positionH>
                            <wp:positionV relativeFrom="paragraph">
                              <wp:posOffset>60325</wp:posOffset>
                            </wp:positionV>
                            <wp:extent cx="228600" cy="180975"/>
                            <wp:effectExtent l="0" t="0" r="19050" b="28575"/>
                            <wp:wrapSquare wrapText="bothSides"/>
                            <wp:docPr id="7" name="Cuadro de texto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1809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A0808ED" w14:textId="77777777" w:rsidR="00930881" w:rsidRDefault="00930881" w:rsidP="00930881">
                                        <w:r>
                                          <w:t>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BD2528F" id="_x0000_s1030" type="#_x0000_t202" style="position:absolute;margin-left:45.1pt;margin-top:4.75pt;width:18pt;height:14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">
                            <v:textbox>
                              <w:txbxContent>
                                <w:p w14:paraId="4A0808ED" w14:textId="77777777" w:rsidR="00930881" w:rsidRDefault="00930881" w:rsidP="00930881">
                                  <w:r>
                                    <w:t>.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  <w:r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  <w:t xml:space="preserve">             </w:t>
                  </w:r>
                </w:p>
              </w:tc>
            </w:tr>
          </w:tbl>
          <w:p w14:paraId="02E531A2" w14:textId="77777777" w:rsidR="00225095" w:rsidRDefault="00225095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</w:p>
          <w:p w14:paraId="2DADB725" w14:textId="77777777" w:rsidR="00225095" w:rsidRDefault="00225095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</w:p>
          <w:p w14:paraId="7C57CF1F" w14:textId="77777777" w:rsidR="00225095" w:rsidRDefault="00225095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</w:p>
          <w:p w14:paraId="4FB1D072" w14:textId="77777777" w:rsidR="00225095" w:rsidRDefault="00225095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</w:p>
          <w:p w14:paraId="73968CBD" w14:textId="77777777" w:rsidR="00225095" w:rsidRDefault="00225095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</w:p>
          <w:p w14:paraId="71A21B01" w14:textId="77777777" w:rsidR="00225095" w:rsidRDefault="00225095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</w:p>
          <w:p w14:paraId="72F2E860" w14:textId="77777777" w:rsidR="00225095" w:rsidRDefault="00225095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</w:p>
          <w:p w14:paraId="6BC9A42E" w14:textId="77777777" w:rsidR="00225095" w:rsidRDefault="00225095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</w:p>
          <w:p w14:paraId="0FCDE330" w14:textId="77777777" w:rsidR="00930881" w:rsidRDefault="00930881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</w:p>
          <w:p w14:paraId="4350DA27" w14:textId="77777777" w:rsidR="00930881" w:rsidRDefault="00930881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</w:p>
          <w:p w14:paraId="31AC7BE9" w14:textId="77777777" w:rsidR="00225095" w:rsidRDefault="00225095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</w:p>
          <w:p w14:paraId="57F5FF9E" w14:textId="77777777" w:rsidR="00930881" w:rsidRDefault="00930881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</w:p>
          <w:p w14:paraId="411A7595" w14:textId="36042F95" w:rsidR="00006A38" w:rsidRDefault="00BB79C7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Á</w:t>
            </w:r>
            <w:r w:rsidR="004A5729">
              <w:rPr>
                <w:i w:val="0"/>
                <w:color w:val="000000"/>
                <w:sz w:val="22"/>
                <w:szCs w:val="22"/>
                <w:lang w:val="es-PY"/>
              </w:rPr>
              <w:t>rea</w:t>
            </w:r>
            <w:r w:rsidR="00E266D3">
              <w:rPr>
                <w:i w:val="0"/>
                <w:color w:val="000000"/>
                <w:sz w:val="22"/>
                <w:szCs w:val="22"/>
                <w:lang w:val="es-PY"/>
              </w:rPr>
              <w:t>:---------------------</w:t>
            </w:r>
            <w:r w:rsidR="00225095">
              <w:rPr>
                <w:i w:val="0"/>
                <w:color w:val="000000"/>
                <w:sz w:val="22"/>
                <w:szCs w:val="22"/>
                <w:lang w:val="es-PY"/>
              </w:rPr>
              <w:t>------ ------------</w:t>
            </w:r>
            <w:r w:rsidR="00E266D3">
              <w:rPr>
                <w:i w:val="0"/>
                <w:color w:val="000000"/>
                <w:sz w:val="22"/>
                <w:szCs w:val="22"/>
                <w:lang w:val="es-PY"/>
              </w:rPr>
              <w:t>-</w:t>
            </w:r>
            <w:r w:rsidR="00225095">
              <w:rPr>
                <w:i w:val="0"/>
                <w:color w:val="000000"/>
                <w:sz w:val="22"/>
                <w:szCs w:val="22"/>
                <w:lang w:val="es-PY"/>
              </w:rPr>
              <w:t xml:space="preserve"> </w:t>
            </w:r>
          </w:p>
          <w:p w14:paraId="2F1DAA19" w14:textId="08A3E161" w:rsidR="00006A38" w:rsidRDefault="00006A38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16"/>
                <w:szCs w:val="16"/>
                <w:lang w:val="es-PY"/>
              </w:rPr>
            </w:pPr>
            <w:r w:rsidRPr="00006A38">
              <w:rPr>
                <w:i w:val="0"/>
                <w:color w:val="000000"/>
                <w:sz w:val="16"/>
                <w:szCs w:val="16"/>
                <w:lang w:val="es-PY"/>
              </w:rPr>
              <w:t>(nombre completo de</w:t>
            </w:r>
            <w:r w:rsidR="00BB79C7">
              <w:rPr>
                <w:i w:val="0"/>
                <w:color w:val="000000"/>
                <w:sz w:val="16"/>
                <w:szCs w:val="16"/>
                <w:lang w:val="es-PY"/>
              </w:rPr>
              <w:t>l á</w:t>
            </w:r>
            <w:r w:rsidR="004A5729">
              <w:rPr>
                <w:i w:val="0"/>
                <w:color w:val="000000"/>
                <w:sz w:val="16"/>
                <w:szCs w:val="16"/>
                <w:lang w:val="es-PY"/>
              </w:rPr>
              <w:t xml:space="preserve">rea, </w:t>
            </w:r>
            <w:r w:rsidRPr="00006A38">
              <w:rPr>
                <w:i w:val="0"/>
                <w:color w:val="000000"/>
                <w:sz w:val="16"/>
                <w:szCs w:val="16"/>
                <w:lang w:val="es-PY"/>
              </w:rPr>
              <w:t>sin abreviaciones)</w:t>
            </w:r>
          </w:p>
          <w:p w14:paraId="01A86DC6" w14:textId="4FED5510" w:rsidR="004A5729" w:rsidRDefault="00BB79C7" w:rsidP="004A572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Sub-á</w:t>
            </w:r>
            <w:r w:rsidR="004A5729">
              <w:rPr>
                <w:i w:val="0"/>
                <w:color w:val="000000"/>
                <w:sz w:val="22"/>
                <w:szCs w:val="22"/>
                <w:lang w:val="es-PY"/>
              </w:rPr>
              <w:t xml:space="preserve">rea:--------------------------- ------------- </w:t>
            </w:r>
          </w:p>
          <w:p w14:paraId="6C40812C" w14:textId="771ED360" w:rsidR="004A5729" w:rsidRPr="00006A38" w:rsidRDefault="004A5729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16"/>
                <w:szCs w:val="16"/>
                <w:lang w:val="es-PY"/>
              </w:rPr>
            </w:pPr>
            <w:r w:rsidRPr="00006A38">
              <w:rPr>
                <w:i w:val="0"/>
                <w:color w:val="000000"/>
                <w:sz w:val="16"/>
                <w:szCs w:val="16"/>
                <w:lang w:val="es-PY"/>
              </w:rPr>
              <w:t>(nombre completo de</w:t>
            </w:r>
            <w:r>
              <w:rPr>
                <w:i w:val="0"/>
                <w:color w:val="000000"/>
                <w:sz w:val="16"/>
                <w:szCs w:val="16"/>
                <w:lang w:val="es-PY"/>
              </w:rPr>
              <w:t>l sub</w:t>
            </w:r>
            <w:r w:rsidR="00BB79C7">
              <w:rPr>
                <w:i w:val="0"/>
                <w:color w:val="000000"/>
                <w:sz w:val="16"/>
                <w:szCs w:val="16"/>
                <w:lang w:val="es-PY"/>
              </w:rPr>
              <w:t>-á</w:t>
            </w:r>
            <w:r>
              <w:rPr>
                <w:i w:val="0"/>
                <w:color w:val="000000"/>
                <w:sz w:val="16"/>
                <w:szCs w:val="16"/>
                <w:lang w:val="es-PY"/>
              </w:rPr>
              <w:t xml:space="preserve">rea, </w:t>
            </w:r>
            <w:r w:rsidRPr="00006A38">
              <w:rPr>
                <w:i w:val="0"/>
                <w:color w:val="000000"/>
                <w:sz w:val="16"/>
                <w:szCs w:val="16"/>
                <w:lang w:val="es-PY"/>
              </w:rPr>
              <w:t>sin abreviaciones)</w:t>
            </w:r>
          </w:p>
          <w:p w14:paraId="20135A2D" w14:textId="1D728859" w:rsidR="00E266D3" w:rsidRDefault="000B0CE9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Turno</w:t>
            </w:r>
            <w:r w:rsidR="00EB55C5">
              <w:rPr>
                <w:i w:val="0"/>
                <w:color w:val="000000"/>
                <w:sz w:val="22"/>
                <w:szCs w:val="22"/>
                <w:lang w:val="es-PY"/>
              </w:rPr>
              <w:t>:-------------</w:t>
            </w:r>
          </w:p>
          <w:p w14:paraId="217722B4" w14:textId="6D7753C1" w:rsidR="00E266D3" w:rsidRPr="00E266D3" w:rsidRDefault="00E266D3" w:rsidP="00E266D3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Sede/Filial</w:t>
            </w:r>
            <w:r w:rsidR="00225095">
              <w:rPr>
                <w:i w:val="0"/>
                <w:color w:val="000000"/>
                <w:sz w:val="22"/>
                <w:szCs w:val="22"/>
                <w:lang w:val="es-PY"/>
              </w:rPr>
              <w:t xml:space="preserve"> </w:t>
            </w:r>
            <w:r w:rsidR="00225095" w:rsidRPr="00225095">
              <w:rPr>
                <w:i w:val="0"/>
                <w:color w:val="000000"/>
                <w:sz w:val="20"/>
                <w:szCs w:val="20"/>
                <w:lang w:val="es-PY"/>
              </w:rPr>
              <w:t>(</w:t>
            </w:r>
            <w:r w:rsidR="00006A38" w:rsidRPr="00006A38">
              <w:rPr>
                <w:i w:val="0"/>
                <w:color w:val="000000"/>
                <w:sz w:val="16"/>
                <w:szCs w:val="16"/>
                <w:lang w:val="es-PY"/>
              </w:rPr>
              <w:t xml:space="preserve">Escribir </w:t>
            </w:r>
            <w:r w:rsidR="0050370F">
              <w:rPr>
                <w:i w:val="0"/>
                <w:color w:val="000000"/>
                <w:sz w:val="16"/>
                <w:szCs w:val="16"/>
                <w:lang w:val="es-PY"/>
              </w:rPr>
              <w:t>1-</w:t>
            </w:r>
            <w:r w:rsidR="00225095" w:rsidRPr="00006A38">
              <w:rPr>
                <w:i w:val="0"/>
                <w:color w:val="000000"/>
                <w:sz w:val="16"/>
                <w:szCs w:val="16"/>
                <w:lang w:val="es-PY"/>
              </w:rPr>
              <w:t xml:space="preserve">San Lorenzo, </w:t>
            </w:r>
            <w:r w:rsidR="007975FA">
              <w:rPr>
                <w:i w:val="0"/>
                <w:color w:val="000000"/>
                <w:sz w:val="16"/>
                <w:szCs w:val="16"/>
                <w:lang w:val="es-PY"/>
              </w:rPr>
              <w:t>3-</w:t>
            </w:r>
            <w:r w:rsidR="007975FA" w:rsidRPr="00006A38">
              <w:rPr>
                <w:i w:val="0"/>
                <w:color w:val="000000"/>
                <w:sz w:val="16"/>
                <w:szCs w:val="16"/>
                <w:lang w:val="es-PY"/>
              </w:rPr>
              <w:t xml:space="preserve">Coronel Oviedo </w:t>
            </w:r>
            <w:r w:rsidR="007975FA">
              <w:rPr>
                <w:i w:val="0"/>
                <w:color w:val="000000"/>
                <w:sz w:val="16"/>
                <w:szCs w:val="16"/>
                <w:lang w:val="es-PY"/>
              </w:rPr>
              <w:t xml:space="preserve"> o 4-</w:t>
            </w:r>
            <w:r w:rsidR="00225095" w:rsidRPr="00006A38">
              <w:rPr>
                <w:i w:val="0"/>
                <w:color w:val="000000"/>
                <w:sz w:val="16"/>
                <w:szCs w:val="16"/>
                <w:lang w:val="es-PY"/>
              </w:rPr>
              <w:t>Villarrica</w:t>
            </w:r>
            <w:r w:rsidR="00225095" w:rsidRPr="00225095">
              <w:rPr>
                <w:i w:val="0"/>
                <w:color w:val="000000"/>
                <w:sz w:val="20"/>
                <w:szCs w:val="20"/>
                <w:lang w:val="es-PY"/>
              </w:rPr>
              <w:t>)</w:t>
            </w:r>
            <w:r w:rsidR="00225095">
              <w:rPr>
                <w:i w:val="0"/>
                <w:color w:val="000000"/>
                <w:sz w:val="22"/>
                <w:szCs w:val="22"/>
                <w:lang w:val="es-PY"/>
              </w:rPr>
              <w:t xml:space="preserve"> :-------------</w:t>
            </w:r>
          </w:p>
        </w:tc>
      </w:tr>
    </w:tbl>
    <w:p w14:paraId="751F402E" w14:textId="77777777" w:rsidR="00393A8A" w:rsidRDefault="00393A8A" w:rsidP="001C5DB4">
      <w:pPr>
        <w:rPr>
          <w:lang w:val="es-MX"/>
        </w:rPr>
      </w:pPr>
    </w:p>
    <w:p w14:paraId="2A7B943E" w14:textId="77777777" w:rsidR="00123855" w:rsidRPr="00137CEA" w:rsidRDefault="00123855" w:rsidP="00123855">
      <w:pPr>
        <w:spacing w:before="120" w:after="120"/>
        <w:rPr>
          <w:sz w:val="16"/>
          <w:szCs w:val="16"/>
        </w:rPr>
      </w:pPr>
    </w:p>
    <w:p w14:paraId="61F2DB66" w14:textId="77777777"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14:paraId="3BE717CF" w14:textId="77777777"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14:paraId="2B893A57" w14:textId="77777777" w:rsidR="00123855" w:rsidRDefault="00123855" w:rsidP="00123855">
      <w:pPr>
        <w:pStyle w:val="Encabezado"/>
        <w:rPr>
          <w:sz w:val="22"/>
          <w:szCs w:val="22"/>
        </w:rPr>
      </w:pPr>
    </w:p>
    <w:p w14:paraId="4A8FE2C9" w14:textId="77777777"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r>
        <w:rPr>
          <w:sz w:val="22"/>
          <w:szCs w:val="22"/>
        </w:rPr>
        <w:tab/>
        <w:t xml:space="preserve">  _________________________</w:t>
      </w:r>
      <w:r w:rsidR="001C5DB4">
        <w:rPr>
          <w:sz w:val="22"/>
          <w:szCs w:val="22"/>
        </w:rPr>
        <w:t>______</w:t>
      </w:r>
    </w:p>
    <w:p w14:paraId="0CFC284B" w14:textId="77777777"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Cédula de Identidad Civil Nº: __________________________</w:t>
      </w:r>
    </w:p>
    <w:p w14:paraId="40A26E9B" w14:textId="77777777"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Teléfono Nº: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14:paraId="327A1457" w14:textId="77777777" w:rsidR="00F935F4" w:rsidRPr="0057590F" w:rsidRDefault="00123855" w:rsidP="0057590F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sectPr w:rsidR="00F935F4" w:rsidRPr="0057590F" w:rsidSect="00352D96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512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809DB" w14:textId="77777777" w:rsidR="00D3246B" w:rsidRDefault="00D3246B" w:rsidP="00CE07B7">
      <w:r>
        <w:separator/>
      </w:r>
    </w:p>
  </w:endnote>
  <w:endnote w:type="continuationSeparator" w:id="0">
    <w:p w14:paraId="6986A6EB" w14:textId="77777777" w:rsidR="00D3246B" w:rsidRDefault="00D3246B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01956" w14:textId="77777777" w:rsidR="00B82588" w:rsidRPr="00791715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TELEF.</w:t>
    </w:r>
    <w:r w:rsidR="00B82588" w:rsidRPr="00791715">
      <w:rPr>
        <w:sz w:val="20"/>
        <w:lang w:val="en-GB"/>
      </w:rPr>
      <w:t xml:space="preserve"> 595 - 21 </w:t>
    </w:r>
    <w:r w:rsidR="00B82588">
      <w:rPr>
        <w:sz w:val="20"/>
        <w:lang w:val="en-GB"/>
      </w:rPr>
      <w:t>–</w:t>
    </w:r>
    <w:r w:rsidR="00B82588" w:rsidRPr="00791715">
      <w:rPr>
        <w:sz w:val="20"/>
        <w:lang w:val="en-GB"/>
      </w:rPr>
      <w:t xml:space="preserve"> </w:t>
    </w:r>
    <w:r w:rsidR="0043084B">
      <w:rPr>
        <w:sz w:val="20"/>
        <w:lang w:val="en-GB"/>
      </w:rPr>
      <w:t>588 7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FAX:  595 - 21 - 58</w:t>
    </w:r>
    <w:r w:rsidR="00B82588">
      <w:rPr>
        <w:sz w:val="20"/>
        <w:lang w:val="en-GB"/>
      </w:rPr>
      <w:t>87</w:t>
    </w:r>
    <w:r w:rsidR="00B82588" w:rsidRPr="00791715">
      <w:rPr>
        <w:sz w:val="20"/>
        <w:lang w:val="en-GB"/>
      </w:rPr>
      <w:t xml:space="preserve"> </w:t>
    </w:r>
    <w:r w:rsidR="00B82588">
      <w:rPr>
        <w:sz w:val="20"/>
        <w:lang w:val="en-GB"/>
      </w:rPr>
      <w:t>126</w:t>
    </w:r>
    <w:r w:rsidR="00B82588" w:rsidRPr="00791715">
      <w:rPr>
        <w:sz w:val="20"/>
        <w:lang w:val="en-GB"/>
      </w:rPr>
      <w:t xml:space="preserve"> - C.C. 1130 (As) - 2111 (SL)</w:t>
    </w:r>
  </w:p>
  <w:p w14:paraId="0428A042" w14:textId="77777777" w:rsidR="00B82588" w:rsidRDefault="00B82588" w:rsidP="00CE07B7">
    <w:pPr>
      <w:pStyle w:val="Piedepgina"/>
      <w:rPr>
        <w:lang w:val="en-GB"/>
      </w:rPr>
    </w:pPr>
  </w:p>
  <w:p w14:paraId="2598B74E" w14:textId="77777777" w:rsidR="00B82588" w:rsidRDefault="00B82588" w:rsidP="00CE07B7">
    <w:pPr>
      <w:pStyle w:val="Piedepgina"/>
      <w:rPr>
        <w:lang w:val="en-GB"/>
      </w:rPr>
    </w:pPr>
  </w:p>
  <w:p w14:paraId="6EBCEF12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A46BD" w14:textId="77777777" w:rsidR="00D3246B" w:rsidRDefault="00D3246B" w:rsidP="00CE07B7">
      <w:r>
        <w:separator/>
      </w:r>
    </w:p>
  </w:footnote>
  <w:footnote w:type="continuationSeparator" w:id="0">
    <w:p w14:paraId="031901C0" w14:textId="77777777" w:rsidR="00D3246B" w:rsidRDefault="00D3246B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A1AF5" w14:textId="77777777" w:rsidR="002C2FD6" w:rsidRDefault="00333CDC" w:rsidP="00CE07B7">
    <w:r>
      <w:rPr>
        <w:noProof/>
        <w:lang w:val="es-PY" w:eastAsia="es-PY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F12F189" wp14:editId="54C8DF9F">
              <wp:simplePos x="0" y="0"/>
              <wp:positionH relativeFrom="column">
                <wp:posOffset>-795020</wp:posOffset>
              </wp:positionH>
              <wp:positionV relativeFrom="paragraph">
                <wp:posOffset>44450</wp:posOffset>
              </wp:positionV>
              <wp:extent cx="264795" cy="266700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79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555DDD71" w14:textId="77777777" w:rsidR="00B82588" w:rsidRDefault="00B82588" w:rsidP="00CE07B7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12F18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margin-left:-62.6pt;margin-top:3.5pt;width:20.85pt;height:21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" stroked="f">
              <v:textbox style="mso-fit-shape-to-text:t">
                <w:txbxContent>
                  <w:p w14:paraId="555DDD71" w14:textId="77777777" w:rsidR="00B82588" w:rsidRDefault="00B82588" w:rsidP="00CE07B7"/>
                </w:txbxContent>
              </v:textbox>
            </v:shape>
          </w:pict>
        </mc:Fallback>
      </mc:AlternateContent>
    </w:r>
  </w:p>
  <w:p w14:paraId="5BC8FF65" w14:textId="77777777"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14:paraId="5BF839B2" w14:textId="77777777" w:rsidTr="006154D0">
      <w:tc>
        <w:tcPr>
          <w:tcW w:w="1786" w:type="dxa"/>
        </w:tcPr>
        <w:p w14:paraId="48FABB8E" w14:textId="77777777"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s-PY" w:eastAsia="es-PY"/>
            </w:rPr>
            <w:drawing>
              <wp:inline distT="0" distB="0" distL="0" distR="0" wp14:anchorId="3937C236" wp14:editId="2B22573A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55FA05B6" w14:textId="77777777"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73B9E9C3" w14:textId="77777777"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3E49C517" w14:textId="77777777"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2F1AE8E2" w14:textId="77777777"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14:paraId="366504A9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5C70AA13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69397D35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5D854014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  <w:t xml:space="preserve">                                                                                    </w:t>
          </w:r>
        </w:p>
      </w:tc>
    </w:tr>
  </w:tbl>
  <w:p w14:paraId="5CCA5A39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8394353">
    <w:abstractNumId w:val="12"/>
  </w:num>
  <w:num w:numId="2" w16cid:durableId="1740860361">
    <w:abstractNumId w:val="9"/>
  </w:num>
  <w:num w:numId="3" w16cid:durableId="1004239123">
    <w:abstractNumId w:val="1"/>
  </w:num>
  <w:num w:numId="4" w16cid:durableId="492449469">
    <w:abstractNumId w:val="11"/>
  </w:num>
  <w:num w:numId="5" w16cid:durableId="1529022964">
    <w:abstractNumId w:val="8"/>
  </w:num>
  <w:num w:numId="6" w16cid:durableId="1672634521">
    <w:abstractNumId w:val="7"/>
  </w:num>
  <w:num w:numId="7" w16cid:durableId="1765568610">
    <w:abstractNumId w:val="6"/>
  </w:num>
  <w:num w:numId="8" w16cid:durableId="1988127649">
    <w:abstractNumId w:val="13"/>
  </w:num>
  <w:num w:numId="9" w16cid:durableId="1362584815">
    <w:abstractNumId w:val="3"/>
  </w:num>
  <w:num w:numId="10" w16cid:durableId="1430616884">
    <w:abstractNumId w:val="10"/>
  </w:num>
  <w:num w:numId="11" w16cid:durableId="1207568389">
    <w:abstractNumId w:val="2"/>
  </w:num>
  <w:num w:numId="12" w16cid:durableId="2086488758">
    <w:abstractNumId w:val="16"/>
  </w:num>
  <w:num w:numId="13" w16cid:durableId="2092384909">
    <w:abstractNumId w:val="14"/>
  </w:num>
  <w:num w:numId="14" w16cid:durableId="1897089296">
    <w:abstractNumId w:val="4"/>
  </w:num>
  <w:num w:numId="15" w16cid:durableId="782309180">
    <w:abstractNumId w:val="15"/>
  </w:num>
  <w:num w:numId="16" w16cid:durableId="930284695">
    <w:abstractNumId w:val="5"/>
  </w:num>
  <w:num w:numId="17" w16cid:durableId="6248881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0CE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06EB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244"/>
    <w:rsid w:val="002506EE"/>
    <w:rsid w:val="00252BA4"/>
    <w:rsid w:val="002574A9"/>
    <w:rsid w:val="002607CE"/>
    <w:rsid w:val="00270351"/>
    <w:rsid w:val="00270602"/>
    <w:rsid w:val="00271D97"/>
    <w:rsid w:val="00271EE7"/>
    <w:rsid w:val="00273617"/>
    <w:rsid w:val="00274B23"/>
    <w:rsid w:val="00275DEA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63F0"/>
    <w:rsid w:val="00336D02"/>
    <w:rsid w:val="00337420"/>
    <w:rsid w:val="003376D2"/>
    <w:rsid w:val="003472EE"/>
    <w:rsid w:val="00350AD8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BFB"/>
    <w:rsid w:val="003931FD"/>
    <w:rsid w:val="00393A8A"/>
    <w:rsid w:val="00393ED6"/>
    <w:rsid w:val="003958F9"/>
    <w:rsid w:val="00397F42"/>
    <w:rsid w:val="003A2E95"/>
    <w:rsid w:val="003A6408"/>
    <w:rsid w:val="003B0372"/>
    <w:rsid w:val="003B0ADD"/>
    <w:rsid w:val="003B202E"/>
    <w:rsid w:val="003C0598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1B00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5729"/>
    <w:rsid w:val="004B3547"/>
    <w:rsid w:val="004B590D"/>
    <w:rsid w:val="004B59BF"/>
    <w:rsid w:val="004B5E99"/>
    <w:rsid w:val="004C1D95"/>
    <w:rsid w:val="004C3F09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370F"/>
    <w:rsid w:val="005068B1"/>
    <w:rsid w:val="00511815"/>
    <w:rsid w:val="00513FC6"/>
    <w:rsid w:val="00514D9E"/>
    <w:rsid w:val="0051589F"/>
    <w:rsid w:val="00521859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0D2F"/>
    <w:rsid w:val="005F23CA"/>
    <w:rsid w:val="005F2952"/>
    <w:rsid w:val="005F58E1"/>
    <w:rsid w:val="005F6521"/>
    <w:rsid w:val="005F6E22"/>
    <w:rsid w:val="005F7F71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7A8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865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6EC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975FA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C7C61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2FE0"/>
    <w:rsid w:val="0086380E"/>
    <w:rsid w:val="00871420"/>
    <w:rsid w:val="00871AC3"/>
    <w:rsid w:val="0087284E"/>
    <w:rsid w:val="00883508"/>
    <w:rsid w:val="00886036"/>
    <w:rsid w:val="00886C56"/>
    <w:rsid w:val="00891E5B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0EF"/>
    <w:rsid w:val="008F2274"/>
    <w:rsid w:val="008F254C"/>
    <w:rsid w:val="008F3039"/>
    <w:rsid w:val="008F777A"/>
    <w:rsid w:val="008F7AA4"/>
    <w:rsid w:val="0090625C"/>
    <w:rsid w:val="0090752D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881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20548"/>
    <w:rsid w:val="00A21178"/>
    <w:rsid w:val="00A23454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2363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E88"/>
    <w:rsid w:val="00B62401"/>
    <w:rsid w:val="00B62512"/>
    <w:rsid w:val="00B636FD"/>
    <w:rsid w:val="00B64A7F"/>
    <w:rsid w:val="00B64CA4"/>
    <w:rsid w:val="00B650D5"/>
    <w:rsid w:val="00B656B7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F6C"/>
    <w:rsid w:val="00B92AD2"/>
    <w:rsid w:val="00BA0577"/>
    <w:rsid w:val="00BA271B"/>
    <w:rsid w:val="00BA598C"/>
    <w:rsid w:val="00BA75D3"/>
    <w:rsid w:val="00BB3750"/>
    <w:rsid w:val="00BB748A"/>
    <w:rsid w:val="00BB79C7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4BF"/>
    <w:rsid w:val="00CB28D3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386A"/>
    <w:rsid w:val="00D26E08"/>
    <w:rsid w:val="00D30BD3"/>
    <w:rsid w:val="00D3246B"/>
    <w:rsid w:val="00D37C8C"/>
    <w:rsid w:val="00D5157D"/>
    <w:rsid w:val="00D52573"/>
    <w:rsid w:val="00D56DC9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592A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186A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4343"/>
    <w:rsid w:val="00F46EA3"/>
    <w:rsid w:val="00F5682D"/>
    <w:rsid w:val="00F60FF3"/>
    <w:rsid w:val="00F6679D"/>
    <w:rsid w:val="00F721F9"/>
    <w:rsid w:val="00F72D4E"/>
    <w:rsid w:val="00F80966"/>
    <w:rsid w:val="00F80A67"/>
    <w:rsid w:val="00F819F5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1A2F"/>
    <w:rsid w:val="00FC20D3"/>
    <w:rsid w:val="00FD11C4"/>
    <w:rsid w:val="00FD28F2"/>
    <w:rsid w:val="00FD320D"/>
    <w:rsid w:val="00FD7D10"/>
    <w:rsid w:val="00FE249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A5D90AF"/>
  <w15:docId w15:val="{0B5B1F84-7CD4-4F39-9816-8CAE6BB6E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  <w:lang w:eastAsia="x-none"/>
    </w:rPr>
  </w:style>
  <w:style w:type="character" w:customStyle="1" w:styleId="TextocomentarioCar">
    <w:name w:val="Texto comentario Car"/>
    <w:basedOn w:val="Fuentedeprrafopredeter"/>
    <w:link w:val="Textocomentario"/>
    <w:rsid w:val="004C4FF3"/>
    <w:rPr>
      <w:lang w:eastAsia="x-none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862FE0"/>
    <w:rPr>
      <w:rFonts w:ascii="Arial" w:hAnsi="Arial" w:cs="Arial"/>
      <w:b/>
      <w:bCs/>
      <w:lang w:eastAsia="es-ES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862FE0"/>
    <w:rPr>
      <w:rFonts w:ascii="Arial" w:hAnsi="Arial" w:cs="Arial"/>
      <w:b/>
      <w:bCs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C54DF0D1-3BA5-4275-8F62-CA53667B5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1045</TotalTime>
  <Pages>1</Pages>
  <Words>155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1364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Teresa Alderete</cp:lastModifiedBy>
  <cp:revision>8</cp:revision>
  <cp:lastPrinted>2016-05-09T02:35:00Z</cp:lastPrinted>
  <dcterms:created xsi:type="dcterms:W3CDTF">2024-11-15T20:06:00Z</dcterms:created>
  <dcterms:modified xsi:type="dcterms:W3CDTF">2025-11-03T17:41:00Z</dcterms:modified>
</cp:coreProperties>
</file>